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0E76" w14:textId="77777777" w:rsidR="00FF3A82" w:rsidRDefault="0047126C" w:rsidP="00C63978">
      <w:pPr>
        <w:jc w:val="right"/>
      </w:pPr>
      <w:r>
        <w:rPr>
          <w:rFonts w:ascii="Times New Roman" w:hAnsi="Times New Roman" w:cs="Times New Roman"/>
          <w:noProof/>
          <w:szCs w:val="24"/>
          <w:lang w:eastAsia="en-GB"/>
        </w:rPr>
        <w:drawing>
          <wp:anchor distT="0" distB="0" distL="114300" distR="114300" simplePos="0" relativeHeight="251658241" behindDoc="0" locked="0" layoutInCell="1" allowOverlap="1" wp14:anchorId="0B128C5B" wp14:editId="192945D4">
            <wp:simplePos x="0" y="0"/>
            <wp:positionH relativeFrom="margin">
              <wp:posOffset>5324475</wp:posOffset>
            </wp:positionH>
            <wp:positionV relativeFrom="paragraph">
              <wp:posOffset>-294005</wp:posOffset>
            </wp:positionV>
            <wp:extent cx="1238250" cy="541712"/>
            <wp:effectExtent l="0" t="0" r="0" b="0"/>
            <wp:wrapNone/>
            <wp:docPr id="3" name="Picture 3" descr="Deaf Academy logo turquoise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af Academy logo turquoise medi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1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00DDC" w14:textId="77777777" w:rsidR="0047126C" w:rsidRDefault="0047126C" w:rsidP="00C63978"/>
    <w:p w14:paraId="4CCCF4C6" w14:textId="77777777" w:rsidR="00C63978" w:rsidRPr="0032548A" w:rsidRDefault="000E5800" w:rsidP="7CCE6718">
      <w:pPr>
        <w:jc w:val="right"/>
        <w:rPr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D1AB9" wp14:editId="5BD6EB1F">
                <wp:simplePos x="0" y="0"/>
                <wp:positionH relativeFrom="column">
                  <wp:posOffset>-60325</wp:posOffset>
                </wp:positionH>
                <wp:positionV relativeFrom="paragraph">
                  <wp:posOffset>17145</wp:posOffset>
                </wp:positionV>
                <wp:extent cx="5847715" cy="507365"/>
                <wp:effectExtent l="0" t="0" r="19685" b="2349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4771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458A77BD" w14:textId="69007A19" w:rsidR="009F2978" w:rsidRDefault="009F2978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Bursary Fund Application Form 202</w:t>
                            </w:r>
                            <w:r w:rsidR="00302AC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6 - 2027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315D1AB9" id="Text Box 3" o:spid="_x0000_s1026" style="position:absolute;left:0;text-align:left;margin-left:-4.75pt;margin-top:1.35pt;width:460.4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">
                <v:textbox style="mso-fit-shape-to-text:t">
                  <w:txbxContent>
                    <w:p w14:paraId="458A77BD" w14:textId="69007A19" w:rsidR="009F2978" w:rsidRDefault="009F2978">
                      <w:pPr>
                        <w:spacing w:line="25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US"/>
                        </w:rPr>
                        <w:t>Bursary Fund Application Form 202</w:t>
                      </w:r>
                      <w:r w:rsidR="00302AC4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6 - 2027</w:t>
                      </w:r>
                    </w:p>
                  </w:txbxContent>
                </v:textbox>
              </v:rect>
            </w:pict>
          </mc:Fallback>
        </mc:AlternateContent>
      </w:r>
    </w:p>
    <w:p w14:paraId="73A6AFFE" w14:textId="77777777" w:rsidR="00C63978" w:rsidRDefault="00C63978" w:rsidP="00C63978">
      <w:pPr>
        <w:jc w:val="right"/>
      </w:pPr>
    </w:p>
    <w:p w14:paraId="5CBAA69F" w14:textId="77777777" w:rsidR="0047126C" w:rsidRDefault="0047126C" w:rsidP="00C63978">
      <w:pPr>
        <w:jc w:val="right"/>
      </w:pPr>
    </w:p>
    <w:p w14:paraId="7F970BA2" w14:textId="77777777" w:rsidR="00AC0483" w:rsidRPr="00AC0483" w:rsidRDefault="00AC0483" w:rsidP="00C63978">
      <w:pPr>
        <w:jc w:val="right"/>
        <w:rPr>
          <w:sz w:val="10"/>
        </w:rPr>
      </w:pPr>
    </w:p>
    <w:p w14:paraId="63E34F63" w14:textId="77777777" w:rsidR="00C63978" w:rsidRPr="0032548A" w:rsidRDefault="00C63978" w:rsidP="0032548A">
      <w:pPr>
        <w:rPr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9"/>
        <w:gridCol w:w="6667"/>
      </w:tblGrid>
      <w:tr w:rsidR="00C63978" w14:paraId="4486B664" w14:textId="77777777" w:rsidTr="4CAC1548">
        <w:tc>
          <w:tcPr>
            <w:tcW w:w="9242" w:type="dxa"/>
            <w:gridSpan w:val="2"/>
            <w:shd w:val="clear" w:color="auto" w:fill="00B2A9"/>
          </w:tcPr>
          <w:p w14:paraId="22698101" w14:textId="77777777" w:rsidR="00C63978" w:rsidRPr="00C63978" w:rsidRDefault="00C63978" w:rsidP="00C63978">
            <w:pPr>
              <w:rPr>
                <w:b/>
              </w:rPr>
            </w:pPr>
            <w:r w:rsidRPr="00C63978">
              <w:rPr>
                <w:b/>
              </w:rPr>
              <w:t>Student Details</w:t>
            </w:r>
          </w:p>
        </w:tc>
      </w:tr>
      <w:tr w:rsidR="00C63978" w14:paraId="1F11E4A9" w14:textId="77777777" w:rsidTr="4CAC1548">
        <w:trPr>
          <w:trHeight w:val="454"/>
        </w:trPr>
        <w:tc>
          <w:tcPr>
            <w:tcW w:w="2376" w:type="dxa"/>
          </w:tcPr>
          <w:p w14:paraId="7F0FE88D" w14:textId="77777777" w:rsidR="00EF04CF" w:rsidRPr="00C63978" w:rsidRDefault="00C63978" w:rsidP="00F85945">
            <w:pPr>
              <w:rPr>
                <w:b/>
              </w:rPr>
            </w:pPr>
            <w:r w:rsidRPr="00C63978">
              <w:rPr>
                <w:b/>
              </w:rPr>
              <w:t>Name</w:t>
            </w:r>
            <w:r w:rsidR="00EF04CF">
              <w:rPr>
                <w:b/>
              </w:rPr>
              <w:t>:</w:t>
            </w:r>
          </w:p>
        </w:tc>
        <w:tc>
          <w:tcPr>
            <w:tcW w:w="6866" w:type="dxa"/>
          </w:tcPr>
          <w:p w14:paraId="20595B57" w14:textId="77777777" w:rsidR="00C63978" w:rsidRDefault="00C63978" w:rsidP="00C63978"/>
        </w:tc>
      </w:tr>
      <w:tr w:rsidR="00C63978" w14:paraId="440C6285" w14:textId="77777777" w:rsidTr="4CAC1548">
        <w:trPr>
          <w:trHeight w:val="454"/>
        </w:trPr>
        <w:tc>
          <w:tcPr>
            <w:tcW w:w="2376" w:type="dxa"/>
          </w:tcPr>
          <w:p w14:paraId="0C7DE8E3" w14:textId="3A611894" w:rsidR="00EF04CF" w:rsidRPr="00C63978" w:rsidRDefault="00B914EF" w:rsidP="28D48B8E">
            <w:pPr>
              <w:rPr>
                <w:b/>
                <w:bCs/>
              </w:rPr>
            </w:pPr>
            <w:r w:rsidRPr="4CAC1548">
              <w:rPr>
                <w:b/>
                <w:bCs/>
              </w:rPr>
              <w:t>Age at 31/08/20</w:t>
            </w:r>
            <w:r w:rsidR="00FB5A9F" w:rsidRPr="4CAC1548">
              <w:rPr>
                <w:b/>
                <w:bCs/>
              </w:rPr>
              <w:t>2</w:t>
            </w:r>
            <w:r w:rsidR="00302AC4">
              <w:rPr>
                <w:b/>
                <w:bCs/>
              </w:rPr>
              <w:t>6</w:t>
            </w:r>
            <w:r w:rsidR="00EF04CF" w:rsidRPr="4CAC1548">
              <w:rPr>
                <w:b/>
                <w:bCs/>
              </w:rPr>
              <w:t>:</w:t>
            </w:r>
          </w:p>
        </w:tc>
        <w:tc>
          <w:tcPr>
            <w:tcW w:w="6866" w:type="dxa"/>
          </w:tcPr>
          <w:p w14:paraId="555BF680" w14:textId="77777777" w:rsidR="00C63978" w:rsidRDefault="00C63978" w:rsidP="00C63978"/>
        </w:tc>
      </w:tr>
    </w:tbl>
    <w:p w14:paraId="2A2C4FE0" w14:textId="77777777" w:rsidR="00EF04CF" w:rsidRDefault="00EF04CF" w:rsidP="00C63978">
      <w:pPr>
        <w:rPr>
          <w:b/>
        </w:rPr>
      </w:pPr>
    </w:p>
    <w:p w14:paraId="0D7A57E4" w14:textId="77777777" w:rsidR="00203FC6" w:rsidRPr="00203FC6" w:rsidRDefault="00203FC6" w:rsidP="00203FC6">
      <w:pPr>
        <w:spacing w:line="276" w:lineRule="auto"/>
        <w:rPr>
          <w:iCs/>
        </w:rPr>
      </w:pPr>
      <w:r w:rsidRPr="00203FC6">
        <w:rPr>
          <w:b/>
          <w:bCs/>
          <w:iCs/>
        </w:rPr>
        <w:t>Applying for a Discretionary Bursary?</w:t>
      </w:r>
      <w:r w:rsidRPr="00203FC6">
        <w:rPr>
          <w:iCs/>
        </w:rPr>
        <w:t xml:space="preserve"> Complete </w:t>
      </w:r>
      <w:r w:rsidRPr="00203FC6">
        <w:rPr>
          <w:b/>
          <w:bCs/>
          <w:iCs/>
        </w:rPr>
        <w:t>Sections A and C</w:t>
      </w:r>
      <w:r w:rsidRPr="00203FC6">
        <w:rPr>
          <w:iCs/>
        </w:rPr>
        <w:t>.</w:t>
      </w:r>
    </w:p>
    <w:p w14:paraId="766329B8" w14:textId="77777777" w:rsidR="00862A50" w:rsidRDefault="00862A50" w:rsidP="00117058">
      <w:pPr>
        <w:spacing w:line="276" w:lineRule="auto"/>
        <w:rPr>
          <w:iCs/>
        </w:rPr>
      </w:pPr>
    </w:p>
    <w:p w14:paraId="58C24E37" w14:textId="77777777" w:rsidR="00203FC6" w:rsidRPr="00203FC6" w:rsidRDefault="00203FC6" w:rsidP="00203FC6">
      <w:pPr>
        <w:spacing w:line="276" w:lineRule="auto"/>
        <w:rPr>
          <w:iCs/>
        </w:rPr>
      </w:pPr>
      <w:r w:rsidRPr="00203FC6">
        <w:rPr>
          <w:b/>
          <w:bCs/>
          <w:iCs/>
        </w:rPr>
        <w:t>Applying for a Vulnerable Student Bursary?</w:t>
      </w:r>
      <w:r w:rsidRPr="00203FC6">
        <w:rPr>
          <w:iCs/>
        </w:rPr>
        <w:t xml:space="preserve"> Complete </w:t>
      </w:r>
      <w:r w:rsidRPr="00203FC6">
        <w:rPr>
          <w:b/>
          <w:bCs/>
          <w:iCs/>
        </w:rPr>
        <w:t>Sections B and C</w:t>
      </w:r>
      <w:r w:rsidRPr="00203FC6">
        <w:rPr>
          <w:iCs/>
        </w:rPr>
        <w:t>.</w:t>
      </w:r>
    </w:p>
    <w:p w14:paraId="27CBDA05" w14:textId="77777777" w:rsidR="002875A9" w:rsidRPr="00E74553" w:rsidRDefault="002875A9" w:rsidP="00C63978">
      <w:pPr>
        <w:rPr>
          <w:i/>
        </w:rPr>
      </w:pPr>
    </w:p>
    <w:p w14:paraId="77F5F4E8" w14:textId="77777777" w:rsidR="000C69E1" w:rsidRDefault="00EF04CF" w:rsidP="00F85945">
      <w:pPr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 xml:space="preserve">Section </w:t>
      </w:r>
      <w:r w:rsidR="0018583D">
        <w:rPr>
          <w:b/>
          <w:sz w:val="28"/>
        </w:rPr>
        <w:t>A</w:t>
      </w:r>
      <w:r>
        <w:rPr>
          <w:b/>
          <w:sz w:val="28"/>
        </w:rPr>
        <w:t xml:space="preserve">: </w:t>
      </w:r>
      <w:r w:rsidR="000C69E1" w:rsidRPr="000C69E1">
        <w:rPr>
          <w:b/>
          <w:sz w:val="28"/>
        </w:rPr>
        <w:t>Discretionary Bursary Request</w:t>
      </w:r>
      <w:r w:rsidR="00B914EF">
        <w:rPr>
          <w:b/>
          <w:sz w:val="28"/>
        </w:rPr>
        <w:t xml:space="preserve"> (</w:t>
      </w:r>
      <w:r w:rsidR="00950DD7">
        <w:rPr>
          <w:b/>
          <w:sz w:val="28"/>
        </w:rPr>
        <w:t xml:space="preserve">for </w:t>
      </w:r>
      <w:r w:rsidR="0018583D">
        <w:rPr>
          <w:b/>
          <w:sz w:val="28"/>
        </w:rPr>
        <w:t>students aged</w:t>
      </w:r>
      <w:r w:rsidR="00B914EF">
        <w:rPr>
          <w:b/>
          <w:sz w:val="28"/>
        </w:rPr>
        <w:t xml:space="preserve"> 16</w:t>
      </w:r>
      <w:r w:rsidR="0018583D">
        <w:rPr>
          <w:b/>
          <w:sz w:val="28"/>
        </w:rPr>
        <w:t xml:space="preserve"> and over</w:t>
      </w:r>
      <w:r w:rsidR="00B914EF">
        <w:rPr>
          <w:b/>
          <w:sz w:val="28"/>
        </w:rPr>
        <w:t>)</w:t>
      </w:r>
    </w:p>
    <w:p w14:paraId="31C14ED2" w14:textId="77777777" w:rsidR="00372F24" w:rsidRDefault="00372F24" w:rsidP="000C69E1"/>
    <w:p w14:paraId="1F00BF52" w14:textId="77777777" w:rsidR="002875A9" w:rsidRPr="002875A9" w:rsidRDefault="002875A9" w:rsidP="002875A9">
      <w:r w:rsidRPr="002875A9">
        <w:t>Complete this section if you are applying based on your household income.</w:t>
      </w:r>
    </w:p>
    <w:p w14:paraId="0826C67E" w14:textId="77777777" w:rsidR="0018583D" w:rsidRDefault="0018583D" w:rsidP="001858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B77A08" w:rsidRPr="00C63978" w14:paraId="6486D45A" w14:textId="77777777" w:rsidTr="001828D3">
        <w:tc>
          <w:tcPr>
            <w:tcW w:w="9016" w:type="dxa"/>
            <w:gridSpan w:val="2"/>
            <w:shd w:val="clear" w:color="auto" w:fill="00B2A9"/>
          </w:tcPr>
          <w:p w14:paraId="52997769" w14:textId="48561ED3" w:rsidR="00B77A08" w:rsidRPr="0018583D" w:rsidRDefault="0018583D" w:rsidP="0018583D">
            <w:pPr>
              <w:rPr>
                <w:b/>
              </w:rPr>
            </w:pPr>
            <w:r w:rsidRPr="0018583D">
              <w:rPr>
                <w:b/>
              </w:rPr>
              <w:t>(i</w:t>
            </w:r>
            <w:r>
              <w:rPr>
                <w:b/>
              </w:rPr>
              <w:t xml:space="preserve">) </w:t>
            </w:r>
            <w:r w:rsidR="00117058">
              <w:rPr>
                <w:b/>
              </w:rPr>
              <w:t>Annual Household Income – Parent/Guardian</w:t>
            </w:r>
          </w:p>
        </w:tc>
      </w:tr>
      <w:tr w:rsidR="00B77A08" w14:paraId="065D4BD1" w14:textId="77777777" w:rsidTr="002A10E4">
        <w:trPr>
          <w:trHeight w:val="1235"/>
        </w:trPr>
        <w:tc>
          <w:tcPr>
            <w:tcW w:w="9016" w:type="dxa"/>
            <w:gridSpan w:val="2"/>
            <w:tcBorders>
              <w:bottom w:val="single" w:sz="4" w:space="0" w:color="000000" w:themeColor="text1"/>
            </w:tcBorders>
          </w:tcPr>
          <w:p w14:paraId="35A1320F" w14:textId="77777777" w:rsidR="00117058" w:rsidRDefault="00117058" w:rsidP="00117058">
            <w:pPr>
              <w:tabs>
                <w:tab w:val="left" w:pos="432"/>
              </w:tabs>
              <w:rPr>
                <w:b/>
                <w:bCs/>
              </w:rPr>
            </w:pPr>
            <w:r w:rsidRPr="00117058">
              <w:rPr>
                <w:b/>
                <w:bCs/>
              </w:rPr>
              <w:t>What was your total household income last year (including benefits)?</w:t>
            </w:r>
          </w:p>
          <w:p w14:paraId="15408809" w14:textId="084C67B9" w:rsidR="00117058" w:rsidRDefault="00D2718E" w:rsidP="00D2718E">
            <w:pPr>
              <w:tabs>
                <w:tab w:val="left" w:pos="432"/>
              </w:tabs>
              <w:ind w:left="720"/>
            </w:pPr>
            <w:r w:rsidRPr="002A10E4">
              <w:rPr>
                <w:rFonts w:ascii="Wingdings" w:eastAsia="Wingdings" w:hAnsi="Wingdings" w:cs="Wingdings"/>
                <w:sz w:val="36"/>
                <w:szCs w:val="36"/>
              </w:rPr>
              <w:t>¨</w:t>
            </w:r>
            <w:r>
              <w:t xml:space="preserve"> </w:t>
            </w:r>
            <w:r w:rsidR="00117058" w:rsidRPr="00117058">
              <w:t>£26,500 or less</w:t>
            </w:r>
            <w:r w:rsidR="002A10E4">
              <w:t xml:space="preserve"> </w:t>
            </w:r>
            <w:r w:rsidR="00161492">
              <w:t xml:space="preserve">    </w:t>
            </w:r>
            <w:r w:rsidRPr="002A10E4">
              <w:rPr>
                <w:rFonts w:ascii="Wingdings" w:eastAsia="Wingdings" w:hAnsi="Wingdings" w:cs="Wingdings"/>
                <w:sz w:val="36"/>
                <w:szCs w:val="36"/>
              </w:rPr>
              <w:t>¨</w:t>
            </w:r>
            <w:r w:rsidR="00117058" w:rsidRPr="00117058">
              <w:t xml:space="preserve"> £26,501 to £35,000</w:t>
            </w:r>
          </w:p>
          <w:p w14:paraId="75413693" w14:textId="77777777" w:rsidR="002A10E4" w:rsidRDefault="002A10E4" w:rsidP="00117058"/>
          <w:p w14:paraId="238D7F67" w14:textId="47D7126E" w:rsidR="00EF04CF" w:rsidRDefault="008A274D" w:rsidP="008A274D">
            <w:r w:rsidRPr="008A274D">
              <w:t>Please provide a copy of your most recent P60.</w:t>
            </w:r>
          </w:p>
        </w:tc>
      </w:tr>
      <w:tr w:rsidR="000E4CF2" w14:paraId="5B1937CF" w14:textId="77777777" w:rsidTr="001828D3">
        <w:tc>
          <w:tcPr>
            <w:tcW w:w="9016" w:type="dxa"/>
            <w:gridSpan w:val="2"/>
            <w:tcBorders>
              <w:bottom w:val="single" w:sz="4" w:space="0" w:color="000000" w:themeColor="text1"/>
            </w:tcBorders>
            <w:shd w:val="clear" w:color="auto" w:fill="00B2A9"/>
          </w:tcPr>
          <w:p w14:paraId="3F3E7B9E" w14:textId="44B62BD7" w:rsidR="000E4CF2" w:rsidRPr="00C63978" w:rsidRDefault="0018583D">
            <w:pPr>
              <w:rPr>
                <w:b/>
              </w:rPr>
            </w:pPr>
            <w:r>
              <w:rPr>
                <w:b/>
              </w:rPr>
              <w:t>(i</w:t>
            </w:r>
            <w:r w:rsidR="001828D3">
              <w:rPr>
                <w:b/>
              </w:rPr>
              <w:t>i</w:t>
            </w:r>
            <w:r>
              <w:rPr>
                <w:b/>
              </w:rPr>
              <w:t xml:space="preserve">) </w:t>
            </w:r>
            <w:r w:rsidR="000E4CF2">
              <w:rPr>
                <w:b/>
              </w:rPr>
              <w:t>Benefits and Allowances – Parent/Guardian</w:t>
            </w:r>
          </w:p>
        </w:tc>
      </w:tr>
      <w:tr w:rsidR="000E4CF2" w14:paraId="2DF4DB79" w14:textId="77777777" w:rsidTr="001828D3">
        <w:tc>
          <w:tcPr>
            <w:tcW w:w="9016" w:type="dxa"/>
            <w:gridSpan w:val="2"/>
            <w:tcBorders>
              <w:bottom w:val="single" w:sz="4" w:space="0" w:color="000000" w:themeColor="text1"/>
            </w:tcBorders>
          </w:tcPr>
          <w:p w14:paraId="717EF11D" w14:textId="628D16F5" w:rsidR="000E4CF2" w:rsidRPr="00161492" w:rsidRDefault="002875A9" w:rsidP="002875A9">
            <w:pPr>
              <w:rPr>
                <w:b/>
                <w:bCs/>
              </w:rPr>
            </w:pPr>
            <w:r w:rsidRPr="00161492">
              <w:rPr>
                <w:b/>
                <w:bCs/>
              </w:rPr>
              <w:t>Please tick any benefits you receive and provide proof with your application:</w:t>
            </w:r>
          </w:p>
        </w:tc>
      </w:tr>
      <w:tr w:rsidR="000E4CF2" w14:paraId="70D220FE" w14:textId="77777777" w:rsidTr="001828D3">
        <w:tc>
          <w:tcPr>
            <w:tcW w:w="4504" w:type="dxa"/>
            <w:tcBorders>
              <w:right w:val="nil"/>
            </w:tcBorders>
          </w:tcPr>
          <w:p w14:paraId="25948734" w14:textId="7AA8AFE6" w:rsidR="000E4CF2" w:rsidRDefault="000E4CF2" w:rsidP="007F70CA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 w:rsidR="007446FF">
              <w:t xml:space="preserve"> Income Support</w:t>
            </w:r>
          </w:p>
          <w:p w14:paraId="4E138BFD" w14:textId="77777777" w:rsidR="000E4CF2" w:rsidRPr="00F85945" w:rsidRDefault="000E4CF2" w:rsidP="007F70CA">
            <w:pPr>
              <w:tabs>
                <w:tab w:val="left" w:pos="432"/>
              </w:tabs>
              <w:rPr>
                <w:sz w:val="20"/>
              </w:rPr>
            </w:pPr>
          </w:p>
          <w:p w14:paraId="5EEE484B" w14:textId="3470F40E" w:rsidR="000E4CF2" w:rsidRDefault="000E4CF2" w:rsidP="007F70CA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Child Tax Credit</w:t>
            </w:r>
          </w:p>
          <w:p w14:paraId="765847D9" w14:textId="77777777" w:rsidR="000E4CF2" w:rsidRPr="00F85945" w:rsidRDefault="000E4CF2" w:rsidP="007F70CA">
            <w:pPr>
              <w:tabs>
                <w:tab w:val="left" w:pos="432"/>
              </w:tabs>
              <w:rPr>
                <w:sz w:val="20"/>
              </w:rPr>
            </w:pPr>
          </w:p>
          <w:p w14:paraId="33C95189" w14:textId="6C4F8D55" w:rsidR="004B4514" w:rsidRDefault="000E4CF2" w:rsidP="004B4514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Working Tax Credit</w:t>
            </w:r>
          </w:p>
          <w:p w14:paraId="4D49B86E" w14:textId="77777777" w:rsidR="007446FF" w:rsidRPr="00F85945" w:rsidRDefault="007446FF" w:rsidP="004B4514">
            <w:pPr>
              <w:tabs>
                <w:tab w:val="left" w:pos="432"/>
              </w:tabs>
              <w:rPr>
                <w:sz w:val="20"/>
              </w:rPr>
            </w:pPr>
          </w:p>
          <w:p w14:paraId="20352EA0" w14:textId="42EDE453" w:rsidR="004B4514" w:rsidRPr="00F85945" w:rsidRDefault="004B4514" w:rsidP="004B4514">
            <w:pPr>
              <w:tabs>
                <w:tab w:val="left" w:pos="432"/>
              </w:tabs>
              <w:rPr>
                <w:sz w:val="20"/>
              </w:rPr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Job Seeker’s Allowance (JSA)</w:t>
            </w:r>
          </w:p>
          <w:p w14:paraId="334A81B9" w14:textId="77777777" w:rsidR="000E4CF2" w:rsidRDefault="000E4CF2" w:rsidP="00F85945">
            <w:pPr>
              <w:tabs>
                <w:tab w:val="left" w:pos="432"/>
              </w:tabs>
            </w:pPr>
          </w:p>
        </w:tc>
        <w:tc>
          <w:tcPr>
            <w:tcW w:w="4512" w:type="dxa"/>
            <w:tcBorders>
              <w:left w:val="nil"/>
            </w:tcBorders>
          </w:tcPr>
          <w:p w14:paraId="4C5F68A1" w14:textId="3B5D141A" w:rsidR="000E4CF2" w:rsidRDefault="000E4CF2" w:rsidP="00F85945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Support under Part IV of the Immigration   and Asylum Act 1999</w:t>
            </w:r>
          </w:p>
          <w:p w14:paraId="033DBAD7" w14:textId="77777777" w:rsidR="004B4514" w:rsidRDefault="004B4514" w:rsidP="00F85945">
            <w:pPr>
              <w:tabs>
                <w:tab w:val="left" w:pos="432"/>
              </w:tabs>
            </w:pPr>
          </w:p>
          <w:p w14:paraId="72356F1E" w14:textId="7CD8FC03" w:rsidR="000E4CF2" w:rsidRDefault="000E4CF2" w:rsidP="007F70CA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Pension Guarantee Credit</w:t>
            </w:r>
          </w:p>
          <w:p w14:paraId="06F4C7C4" w14:textId="77777777" w:rsidR="000E4CF2" w:rsidRPr="00F85945" w:rsidRDefault="000E4CF2" w:rsidP="007F70CA">
            <w:pPr>
              <w:tabs>
                <w:tab w:val="left" w:pos="432"/>
              </w:tabs>
              <w:rPr>
                <w:sz w:val="20"/>
              </w:rPr>
            </w:pPr>
          </w:p>
          <w:p w14:paraId="77A069F7" w14:textId="2B4905BD" w:rsidR="000E4CF2" w:rsidRDefault="000E4CF2" w:rsidP="00F85945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Employment &amp; Support Allowance</w:t>
            </w:r>
          </w:p>
          <w:p w14:paraId="600E18AC" w14:textId="77777777" w:rsidR="00E56AAE" w:rsidRDefault="00E56AAE" w:rsidP="00F85945">
            <w:pPr>
              <w:tabs>
                <w:tab w:val="left" w:pos="432"/>
              </w:tabs>
            </w:pPr>
          </w:p>
          <w:p w14:paraId="17D566B6" w14:textId="77777777" w:rsidR="00E56AAE" w:rsidRDefault="00E56AAE" w:rsidP="00975C22">
            <w:pPr>
              <w:tabs>
                <w:tab w:val="left" w:pos="432"/>
              </w:tabs>
            </w:pPr>
            <w:r>
              <w:rPr>
                <w:rFonts w:ascii="Wingdings" w:eastAsia="Wingdings" w:hAnsi="Wingdings" w:cs="Wingdings"/>
              </w:rPr>
              <w:t>¨</w:t>
            </w:r>
            <w:r>
              <w:t xml:space="preserve"> Universal Credit</w:t>
            </w:r>
          </w:p>
        </w:tc>
      </w:tr>
    </w:tbl>
    <w:p w14:paraId="4848980D" w14:textId="77777777" w:rsidR="007446FF" w:rsidRDefault="007446FF" w:rsidP="000C69E1"/>
    <w:p w14:paraId="23FDF43B" w14:textId="6CA36CF6" w:rsidR="0032548A" w:rsidRDefault="004B4514" w:rsidP="007013F8">
      <w:r>
        <w:t>Please</w:t>
      </w:r>
      <w:r w:rsidRPr="00B77A08">
        <w:t xml:space="preserve"> tell us </w:t>
      </w:r>
      <w:r w:rsidR="00950DD7">
        <w:t xml:space="preserve">what you </w:t>
      </w:r>
      <w:r w:rsidR="00A37196">
        <w:t>need help with:</w:t>
      </w:r>
    </w:p>
    <w:p w14:paraId="608F362D" w14:textId="77777777" w:rsidR="008D1ABA" w:rsidRDefault="008D1ABA" w:rsidP="000C69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6186"/>
        <w:gridCol w:w="980"/>
        <w:gridCol w:w="1458"/>
      </w:tblGrid>
      <w:tr w:rsidR="00CD7251" w:rsidRPr="00C63978" w14:paraId="31678636" w14:textId="77777777" w:rsidTr="007A312E">
        <w:tc>
          <w:tcPr>
            <w:tcW w:w="9016" w:type="dxa"/>
            <w:gridSpan w:val="4"/>
            <w:shd w:val="clear" w:color="auto" w:fill="00B2A9"/>
          </w:tcPr>
          <w:p w14:paraId="711E45C5" w14:textId="77777777" w:rsidR="00CD7251" w:rsidRPr="00C63978" w:rsidRDefault="00CD7251" w:rsidP="00946DD7">
            <w:pPr>
              <w:rPr>
                <w:b/>
              </w:rPr>
            </w:pPr>
            <w:r>
              <w:rPr>
                <w:b/>
              </w:rPr>
              <w:t>Type of Assistance Required</w:t>
            </w:r>
          </w:p>
        </w:tc>
      </w:tr>
      <w:tr w:rsidR="00CD7251" w14:paraId="1567F595" w14:textId="77777777" w:rsidTr="007A312E">
        <w:tc>
          <w:tcPr>
            <w:tcW w:w="6578" w:type="dxa"/>
            <w:gridSpan w:val="2"/>
          </w:tcPr>
          <w:p w14:paraId="6B9491F7" w14:textId="32C22F3A" w:rsidR="0018583D" w:rsidRDefault="0018583D" w:rsidP="00950DD7">
            <w:r>
              <w:t>(</w:t>
            </w:r>
            <w:r w:rsidRPr="0018583D">
              <w:rPr>
                <w:i/>
              </w:rPr>
              <w:t xml:space="preserve">Examples: </w:t>
            </w:r>
            <w:r w:rsidR="00A37196">
              <w:rPr>
                <w:i/>
              </w:rPr>
              <w:t>travel</w:t>
            </w:r>
            <w:r w:rsidRPr="0018583D">
              <w:rPr>
                <w:i/>
              </w:rPr>
              <w:t xml:space="preserve"> costs, </w:t>
            </w:r>
            <w:r w:rsidR="00A37196">
              <w:rPr>
                <w:i/>
              </w:rPr>
              <w:t>course</w:t>
            </w:r>
            <w:r w:rsidRPr="0018583D">
              <w:rPr>
                <w:i/>
              </w:rPr>
              <w:t xml:space="preserve"> trips, books or equipment </w:t>
            </w:r>
            <w:r>
              <w:rPr>
                <w:i/>
              </w:rPr>
              <w:t>–see Guidance notes)</w:t>
            </w:r>
          </w:p>
        </w:tc>
        <w:tc>
          <w:tcPr>
            <w:tcW w:w="980" w:type="dxa"/>
          </w:tcPr>
          <w:p w14:paraId="3DB0B474" w14:textId="77777777" w:rsidR="00CD7251" w:rsidRDefault="00CD7251" w:rsidP="00946DD7">
            <w:r>
              <w:t>£ Cost</w:t>
            </w:r>
          </w:p>
        </w:tc>
        <w:tc>
          <w:tcPr>
            <w:tcW w:w="1458" w:type="dxa"/>
          </w:tcPr>
          <w:p w14:paraId="3F07AC91" w14:textId="77777777" w:rsidR="00CD7251" w:rsidRDefault="0018583D" w:rsidP="00946DD7">
            <w:r>
              <w:t>Termly or One-off?</w:t>
            </w:r>
          </w:p>
          <w:p w14:paraId="24741C21" w14:textId="77777777" w:rsidR="00CD7251" w:rsidRDefault="00CD7251" w:rsidP="00946DD7"/>
        </w:tc>
      </w:tr>
      <w:tr w:rsidR="0018583D" w14:paraId="010BF752" w14:textId="77777777" w:rsidTr="007A312E">
        <w:tc>
          <w:tcPr>
            <w:tcW w:w="392" w:type="dxa"/>
          </w:tcPr>
          <w:p w14:paraId="50451591" w14:textId="77777777" w:rsidR="0018583D" w:rsidRPr="00CD7251" w:rsidRDefault="0018583D" w:rsidP="00946DD7">
            <w:r>
              <w:t>a</w:t>
            </w:r>
          </w:p>
        </w:tc>
        <w:tc>
          <w:tcPr>
            <w:tcW w:w="6186" w:type="dxa"/>
          </w:tcPr>
          <w:p w14:paraId="05593D9C" w14:textId="77777777" w:rsidR="0018583D" w:rsidRDefault="0018583D" w:rsidP="00946DD7"/>
          <w:p w14:paraId="4B9D4CA8" w14:textId="77777777" w:rsidR="0018583D" w:rsidRPr="00CD7251" w:rsidRDefault="0018583D" w:rsidP="00946DD7"/>
        </w:tc>
        <w:tc>
          <w:tcPr>
            <w:tcW w:w="980" w:type="dxa"/>
          </w:tcPr>
          <w:p w14:paraId="6C92B1B4" w14:textId="77777777" w:rsidR="0018583D" w:rsidRDefault="0018583D" w:rsidP="00946DD7"/>
        </w:tc>
        <w:tc>
          <w:tcPr>
            <w:tcW w:w="1458" w:type="dxa"/>
          </w:tcPr>
          <w:p w14:paraId="52B83D14" w14:textId="77777777" w:rsidR="0018583D" w:rsidRDefault="0018583D" w:rsidP="00CD7251"/>
        </w:tc>
      </w:tr>
      <w:tr w:rsidR="0018583D" w14:paraId="60AC05BD" w14:textId="77777777" w:rsidTr="007A312E">
        <w:tc>
          <w:tcPr>
            <w:tcW w:w="392" w:type="dxa"/>
          </w:tcPr>
          <w:p w14:paraId="431BAA1A" w14:textId="77777777" w:rsidR="0018583D" w:rsidRPr="0018583D" w:rsidRDefault="0018583D" w:rsidP="00946DD7">
            <w:r>
              <w:t>b</w:t>
            </w:r>
          </w:p>
        </w:tc>
        <w:tc>
          <w:tcPr>
            <w:tcW w:w="6186" w:type="dxa"/>
          </w:tcPr>
          <w:p w14:paraId="175992D2" w14:textId="77777777" w:rsidR="0018583D" w:rsidRDefault="0018583D" w:rsidP="00946DD7"/>
          <w:p w14:paraId="62624C64" w14:textId="77777777" w:rsidR="0018583D" w:rsidRPr="0018583D" w:rsidRDefault="0018583D" w:rsidP="00946DD7"/>
        </w:tc>
        <w:tc>
          <w:tcPr>
            <w:tcW w:w="980" w:type="dxa"/>
          </w:tcPr>
          <w:p w14:paraId="70198AD1" w14:textId="77777777" w:rsidR="0018583D" w:rsidRDefault="0018583D" w:rsidP="00946DD7"/>
        </w:tc>
        <w:tc>
          <w:tcPr>
            <w:tcW w:w="1458" w:type="dxa"/>
          </w:tcPr>
          <w:p w14:paraId="1EEF62BF" w14:textId="77777777" w:rsidR="0018583D" w:rsidRDefault="0018583D" w:rsidP="00CD7251"/>
        </w:tc>
      </w:tr>
      <w:tr w:rsidR="0018583D" w14:paraId="16CAED1C" w14:textId="77777777" w:rsidTr="007A312E">
        <w:tc>
          <w:tcPr>
            <w:tcW w:w="392" w:type="dxa"/>
          </w:tcPr>
          <w:p w14:paraId="42650105" w14:textId="77777777" w:rsidR="0018583D" w:rsidRPr="0018583D" w:rsidRDefault="0018583D" w:rsidP="00946DD7">
            <w:r>
              <w:t>c</w:t>
            </w:r>
          </w:p>
        </w:tc>
        <w:tc>
          <w:tcPr>
            <w:tcW w:w="6186" w:type="dxa"/>
          </w:tcPr>
          <w:p w14:paraId="37E50318" w14:textId="77777777" w:rsidR="0018583D" w:rsidRDefault="0018583D" w:rsidP="00946DD7"/>
          <w:p w14:paraId="67B4873C" w14:textId="77777777" w:rsidR="0018583D" w:rsidRPr="0018583D" w:rsidRDefault="0018583D" w:rsidP="00946DD7"/>
        </w:tc>
        <w:tc>
          <w:tcPr>
            <w:tcW w:w="980" w:type="dxa"/>
          </w:tcPr>
          <w:p w14:paraId="13B4E8A2" w14:textId="77777777" w:rsidR="0018583D" w:rsidRDefault="0018583D" w:rsidP="00946DD7"/>
        </w:tc>
        <w:tc>
          <w:tcPr>
            <w:tcW w:w="1458" w:type="dxa"/>
          </w:tcPr>
          <w:p w14:paraId="1E4D4E8B" w14:textId="77777777" w:rsidR="0018583D" w:rsidRDefault="0018583D" w:rsidP="00CD7251"/>
        </w:tc>
      </w:tr>
    </w:tbl>
    <w:p w14:paraId="587D058D" w14:textId="77777777" w:rsidR="00203FC6" w:rsidRDefault="00203FC6" w:rsidP="00950DD7"/>
    <w:p w14:paraId="01F71102" w14:textId="7DC70E50" w:rsidR="00950DD7" w:rsidRDefault="00950DD7" w:rsidP="00950DD7">
      <w:r>
        <w:t>You may need to provide receipts or invoices as evidence of these costs, unless the cost is a charge made by the Academy</w:t>
      </w:r>
    </w:p>
    <w:p w14:paraId="359F7CF7" w14:textId="77777777" w:rsidR="00203FC6" w:rsidRDefault="00203FC6" w:rsidP="00950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D1ABA" w:rsidRPr="00C63978" w14:paraId="29CCBD9A" w14:textId="77777777" w:rsidTr="007013F8">
        <w:tc>
          <w:tcPr>
            <w:tcW w:w="9016" w:type="dxa"/>
            <w:shd w:val="clear" w:color="auto" w:fill="00B2A9"/>
          </w:tcPr>
          <w:p w14:paraId="0000626E" w14:textId="77777777" w:rsidR="008D1ABA" w:rsidRPr="00C63978" w:rsidRDefault="008D1ABA" w:rsidP="008D1ABA">
            <w:pPr>
              <w:rPr>
                <w:b/>
              </w:rPr>
            </w:pPr>
            <w:r>
              <w:rPr>
                <w:b/>
              </w:rPr>
              <w:lastRenderedPageBreak/>
              <w:t>Additional Information</w:t>
            </w:r>
          </w:p>
        </w:tc>
      </w:tr>
      <w:tr w:rsidR="008D1ABA" w14:paraId="64D412F4" w14:textId="77777777" w:rsidTr="007013F8">
        <w:tc>
          <w:tcPr>
            <w:tcW w:w="9016" w:type="dxa"/>
          </w:tcPr>
          <w:p w14:paraId="437118E0" w14:textId="3229C324" w:rsidR="008D1ABA" w:rsidRDefault="00A37196" w:rsidP="007013F8">
            <w:r w:rsidRPr="00A37196">
              <w:t xml:space="preserve">Please use the space below to tell us anything else you would like us to consider when </w:t>
            </w:r>
            <w:r>
              <w:t>looking at</w:t>
            </w:r>
            <w:r w:rsidRPr="00A37196">
              <w:t xml:space="preserve"> your application.</w:t>
            </w:r>
          </w:p>
        </w:tc>
      </w:tr>
      <w:tr w:rsidR="007013F8" w14:paraId="09742AFA" w14:textId="77777777" w:rsidTr="007013F8">
        <w:trPr>
          <w:trHeight w:val="4331"/>
        </w:trPr>
        <w:tc>
          <w:tcPr>
            <w:tcW w:w="9016" w:type="dxa"/>
          </w:tcPr>
          <w:p w14:paraId="520E4B86" w14:textId="77777777" w:rsidR="007013F8" w:rsidRPr="00A37196" w:rsidRDefault="007013F8" w:rsidP="007013F8"/>
        </w:tc>
      </w:tr>
    </w:tbl>
    <w:p w14:paraId="1B036C5D" w14:textId="77777777" w:rsidR="00EF04CF" w:rsidRDefault="00EF04CF" w:rsidP="000C69E1"/>
    <w:p w14:paraId="6D60E34E" w14:textId="77777777" w:rsidR="00A87245" w:rsidRPr="003340DF" w:rsidRDefault="00A87245" w:rsidP="00A87245">
      <w:pPr>
        <w:rPr>
          <w:b/>
          <w:bCs/>
          <w:i/>
          <w:sz w:val="28"/>
          <w:szCs w:val="28"/>
        </w:rPr>
      </w:pPr>
      <w:r w:rsidRPr="003340DF">
        <w:rPr>
          <w:b/>
          <w:bCs/>
          <w:i/>
          <w:sz w:val="28"/>
          <w:szCs w:val="28"/>
        </w:rPr>
        <w:t>Now please go to Section C.</w:t>
      </w:r>
    </w:p>
    <w:p w14:paraId="38FD1807" w14:textId="77777777" w:rsidR="00A87245" w:rsidRDefault="00A87245" w:rsidP="000C69E1"/>
    <w:p w14:paraId="5EE266EA" w14:textId="77777777" w:rsidR="007013F8" w:rsidRDefault="007013F8" w:rsidP="000C69E1"/>
    <w:p w14:paraId="608FA593" w14:textId="0AEB86E3" w:rsidR="0018583D" w:rsidRPr="000C69E1" w:rsidRDefault="00E74553" w:rsidP="0018583D">
      <w:pPr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>Section B</w:t>
      </w:r>
      <w:r w:rsidR="0018583D">
        <w:rPr>
          <w:b/>
          <w:sz w:val="28"/>
        </w:rPr>
        <w:t>: Vulnerable</w:t>
      </w:r>
      <w:r w:rsidR="0018583D" w:rsidRPr="000C69E1">
        <w:rPr>
          <w:b/>
          <w:sz w:val="28"/>
        </w:rPr>
        <w:t xml:space="preserve"> Bursary Request</w:t>
      </w:r>
      <w:r w:rsidR="0018583D">
        <w:rPr>
          <w:b/>
          <w:sz w:val="28"/>
        </w:rPr>
        <w:t xml:space="preserve"> (</w:t>
      </w:r>
      <w:r>
        <w:rPr>
          <w:b/>
          <w:sz w:val="28"/>
        </w:rPr>
        <w:t xml:space="preserve">students aged </w:t>
      </w:r>
      <w:r w:rsidR="0018583D">
        <w:rPr>
          <w:b/>
          <w:sz w:val="28"/>
        </w:rPr>
        <w:t>16-1</w:t>
      </w:r>
      <w:r w:rsidR="00602F41">
        <w:rPr>
          <w:b/>
          <w:sz w:val="28"/>
        </w:rPr>
        <w:t>8</w:t>
      </w:r>
      <w:r w:rsidR="0018583D">
        <w:rPr>
          <w:b/>
          <w:sz w:val="28"/>
        </w:rPr>
        <w:t xml:space="preserve"> only)</w:t>
      </w:r>
    </w:p>
    <w:p w14:paraId="01CFDADD" w14:textId="77777777" w:rsidR="0018583D" w:rsidRDefault="0018583D" w:rsidP="0018583D"/>
    <w:p w14:paraId="2F5A5224" w14:textId="77777777" w:rsidR="00D56F0E" w:rsidRPr="00D56F0E" w:rsidRDefault="00D56F0E" w:rsidP="00D56F0E">
      <w:r w:rsidRPr="00D56F0E">
        <w:t>Complete this section if the student is in care, a care leaver, or receives qualifying benefits in their own name.</w:t>
      </w:r>
    </w:p>
    <w:p w14:paraId="4C1BF6FB" w14:textId="77777777" w:rsidR="00E74553" w:rsidRDefault="00E74553" w:rsidP="001858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9"/>
        <w:gridCol w:w="1457"/>
      </w:tblGrid>
      <w:tr w:rsidR="0018583D" w:rsidRPr="00C63978" w14:paraId="6D091D0B" w14:textId="77777777" w:rsidTr="002F7D04">
        <w:tc>
          <w:tcPr>
            <w:tcW w:w="9242" w:type="dxa"/>
            <w:gridSpan w:val="2"/>
            <w:shd w:val="clear" w:color="auto" w:fill="00B2A9"/>
          </w:tcPr>
          <w:p w14:paraId="67DEE521" w14:textId="77777777" w:rsidR="0018583D" w:rsidRPr="00C63978" w:rsidRDefault="0018583D">
            <w:pPr>
              <w:rPr>
                <w:b/>
              </w:rPr>
            </w:pPr>
            <w:r>
              <w:rPr>
                <w:b/>
              </w:rPr>
              <w:t>Student Status – Do you…?</w:t>
            </w:r>
          </w:p>
        </w:tc>
      </w:tr>
      <w:tr w:rsidR="0018583D" w14:paraId="59CA82EE" w14:textId="77777777">
        <w:trPr>
          <w:trHeight w:val="300"/>
        </w:trPr>
        <w:tc>
          <w:tcPr>
            <w:tcW w:w="7763" w:type="dxa"/>
          </w:tcPr>
          <w:p w14:paraId="11AC2B15" w14:textId="77777777" w:rsidR="0018583D" w:rsidRPr="009C23D7" w:rsidRDefault="0018583D"/>
        </w:tc>
        <w:tc>
          <w:tcPr>
            <w:tcW w:w="1479" w:type="dxa"/>
          </w:tcPr>
          <w:p w14:paraId="14FD7051" w14:textId="77777777" w:rsidR="0018583D" w:rsidRDefault="0018583D">
            <w:r w:rsidRPr="000E4CF2">
              <w:rPr>
                <w:b/>
              </w:rPr>
              <w:t>Please</w:t>
            </w:r>
            <w:r>
              <w:t xml:space="preserve"> </w:t>
            </w:r>
            <w:r w:rsidRPr="007F70CA">
              <w:rPr>
                <w:b/>
              </w:rPr>
              <w:t>tick</w:t>
            </w:r>
          </w:p>
        </w:tc>
      </w:tr>
      <w:tr w:rsidR="0018583D" w14:paraId="261EBB5E" w14:textId="77777777">
        <w:trPr>
          <w:trHeight w:val="397"/>
        </w:trPr>
        <w:tc>
          <w:tcPr>
            <w:tcW w:w="7763" w:type="dxa"/>
          </w:tcPr>
          <w:p w14:paraId="490DC472" w14:textId="77777777" w:rsidR="0018583D" w:rsidRPr="00EF04CF" w:rsidRDefault="0018583D">
            <w:pPr>
              <w:rPr>
                <w:sz w:val="16"/>
              </w:rPr>
            </w:pPr>
            <w:r w:rsidRPr="009C23D7">
              <w:t>Live in Local Authority Care</w:t>
            </w:r>
          </w:p>
        </w:tc>
        <w:tc>
          <w:tcPr>
            <w:tcW w:w="1479" w:type="dxa"/>
          </w:tcPr>
          <w:p w14:paraId="3036170B" w14:textId="77777777" w:rsidR="0018583D" w:rsidRDefault="0018583D"/>
        </w:tc>
      </w:tr>
      <w:tr w:rsidR="0018583D" w14:paraId="2CED1C9F" w14:textId="77777777">
        <w:trPr>
          <w:trHeight w:val="397"/>
        </w:trPr>
        <w:tc>
          <w:tcPr>
            <w:tcW w:w="7763" w:type="dxa"/>
          </w:tcPr>
          <w:p w14:paraId="0406CBBC" w14:textId="4BC5EF0F" w:rsidR="0018583D" w:rsidRPr="00EF04CF" w:rsidRDefault="008A274D" w:rsidP="008A274D">
            <w:pPr>
              <w:rPr>
                <w:sz w:val="16"/>
              </w:rPr>
            </w:pPr>
            <w:r w:rsidRPr="008A274D">
              <w:t>Care leaver</w:t>
            </w:r>
          </w:p>
        </w:tc>
        <w:tc>
          <w:tcPr>
            <w:tcW w:w="1479" w:type="dxa"/>
          </w:tcPr>
          <w:p w14:paraId="13C2A2D2" w14:textId="77777777" w:rsidR="0018583D" w:rsidRDefault="0018583D"/>
        </w:tc>
      </w:tr>
      <w:tr w:rsidR="0018583D" w14:paraId="41C70646" w14:textId="77777777">
        <w:trPr>
          <w:trHeight w:val="397"/>
        </w:trPr>
        <w:tc>
          <w:tcPr>
            <w:tcW w:w="7763" w:type="dxa"/>
          </w:tcPr>
          <w:p w14:paraId="1F6FBA6F" w14:textId="77777777" w:rsidR="0018583D" w:rsidRPr="00EF04CF" w:rsidRDefault="0018583D">
            <w:pPr>
              <w:rPr>
                <w:sz w:val="16"/>
              </w:rPr>
            </w:pPr>
            <w:r w:rsidRPr="009C23D7">
              <w:t>Receive Income Support</w:t>
            </w:r>
            <w:r>
              <w:t>/</w:t>
            </w:r>
            <w:r>
              <w:rPr>
                <w:rFonts w:cstheme="minorHAnsi"/>
              </w:rPr>
              <w:t>Universal Credit</w:t>
            </w:r>
          </w:p>
        </w:tc>
        <w:tc>
          <w:tcPr>
            <w:tcW w:w="1479" w:type="dxa"/>
          </w:tcPr>
          <w:p w14:paraId="1C4FF06B" w14:textId="77777777" w:rsidR="0018583D" w:rsidRDefault="0018583D"/>
        </w:tc>
      </w:tr>
      <w:tr w:rsidR="0018583D" w14:paraId="7634C77E" w14:textId="77777777">
        <w:trPr>
          <w:trHeight w:val="397"/>
        </w:trPr>
        <w:tc>
          <w:tcPr>
            <w:tcW w:w="7763" w:type="dxa"/>
          </w:tcPr>
          <w:p w14:paraId="0B487743" w14:textId="7FA5A703" w:rsidR="0018583D" w:rsidRPr="009C23D7" w:rsidRDefault="0018583D" w:rsidP="008A274D">
            <w:r w:rsidRPr="009C23D7">
              <w:t>Ha</w:t>
            </w:r>
            <w:r w:rsidR="00CC1C5E">
              <w:t>s</w:t>
            </w:r>
            <w:r w:rsidRPr="009C23D7">
              <w:t xml:space="preserve"> a disability and receive </w:t>
            </w:r>
            <w:r w:rsidRPr="009C23D7">
              <w:rPr>
                <w:b/>
                <w:u w:val="single"/>
              </w:rPr>
              <w:t>both</w:t>
            </w:r>
            <w:r>
              <w:rPr>
                <w:b/>
                <w:u w:val="single"/>
              </w:rPr>
              <w:t xml:space="preserve"> </w:t>
            </w:r>
            <w:r w:rsidR="008A274D" w:rsidRPr="008A274D">
              <w:rPr>
                <w:rFonts w:cstheme="minorHAnsi"/>
              </w:rPr>
              <w:t>Receive both ESA and DLA/PIP in your own name</w:t>
            </w:r>
          </w:p>
        </w:tc>
        <w:tc>
          <w:tcPr>
            <w:tcW w:w="1479" w:type="dxa"/>
          </w:tcPr>
          <w:p w14:paraId="7613F1EB" w14:textId="77777777" w:rsidR="0018583D" w:rsidRDefault="0018583D"/>
        </w:tc>
      </w:tr>
    </w:tbl>
    <w:p w14:paraId="61D6282E" w14:textId="77777777" w:rsidR="0018583D" w:rsidRDefault="0018583D" w:rsidP="0018583D"/>
    <w:p w14:paraId="32E07BE1" w14:textId="77777777" w:rsidR="007013F8" w:rsidRDefault="007013F8" w:rsidP="007013F8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013F8">
        <w:rPr>
          <w:rFonts w:ascii="Segoe UI" w:eastAsia="Times New Roman" w:hAnsi="Segoe UI" w:cs="Segoe UI"/>
          <w:sz w:val="21"/>
          <w:szCs w:val="21"/>
          <w:lang w:eastAsia="en-GB"/>
        </w:rPr>
        <w:t>Please provide evidence to confirm eligibility.</w:t>
      </w:r>
    </w:p>
    <w:p w14:paraId="6F813435" w14:textId="77777777" w:rsidR="007013F8" w:rsidRDefault="007013F8" w:rsidP="007013F8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7"/>
        <w:gridCol w:w="1459"/>
      </w:tblGrid>
      <w:tr w:rsidR="007013F8" w:rsidRPr="00C63978" w14:paraId="31112DE9" w14:textId="77777777" w:rsidTr="007013F8">
        <w:tc>
          <w:tcPr>
            <w:tcW w:w="9016" w:type="dxa"/>
            <w:gridSpan w:val="2"/>
            <w:shd w:val="clear" w:color="auto" w:fill="00B2A9"/>
          </w:tcPr>
          <w:p w14:paraId="00E6CB48" w14:textId="5AAEDB1D" w:rsidR="007013F8" w:rsidRPr="00C63978" w:rsidRDefault="007013F8" w:rsidP="007013F8">
            <w:pPr>
              <w:rPr>
                <w:b/>
              </w:rPr>
            </w:pPr>
            <w:r w:rsidRPr="007013F8">
              <w:rPr>
                <w:b/>
                <w:bCs/>
              </w:rPr>
              <w:t>What evidence are you providing?</w:t>
            </w:r>
            <w:r w:rsidRPr="007013F8">
              <w:rPr>
                <w:b/>
              </w:rPr>
              <w:t xml:space="preserve"> (please tick all that apply)</w:t>
            </w:r>
          </w:p>
        </w:tc>
      </w:tr>
      <w:tr w:rsidR="007013F8" w14:paraId="0E0DA739" w14:textId="77777777" w:rsidTr="007013F8">
        <w:trPr>
          <w:trHeight w:val="300"/>
        </w:trPr>
        <w:tc>
          <w:tcPr>
            <w:tcW w:w="7557" w:type="dxa"/>
          </w:tcPr>
          <w:p w14:paraId="7B1B0DEF" w14:textId="77777777" w:rsidR="007013F8" w:rsidRPr="009C23D7" w:rsidRDefault="007013F8" w:rsidP="00D15794"/>
        </w:tc>
        <w:tc>
          <w:tcPr>
            <w:tcW w:w="1459" w:type="dxa"/>
          </w:tcPr>
          <w:p w14:paraId="57F2860E" w14:textId="77777777" w:rsidR="007013F8" w:rsidRDefault="007013F8" w:rsidP="00D15794">
            <w:r w:rsidRPr="000E4CF2">
              <w:rPr>
                <w:b/>
              </w:rPr>
              <w:t>Please</w:t>
            </w:r>
            <w:r>
              <w:t xml:space="preserve"> </w:t>
            </w:r>
            <w:r w:rsidRPr="007F70CA">
              <w:rPr>
                <w:b/>
              </w:rPr>
              <w:t>tick</w:t>
            </w:r>
          </w:p>
        </w:tc>
      </w:tr>
      <w:tr w:rsidR="007013F8" w14:paraId="168BD944" w14:textId="77777777" w:rsidTr="007013F8">
        <w:trPr>
          <w:trHeight w:val="397"/>
        </w:trPr>
        <w:tc>
          <w:tcPr>
            <w:tcW w:w="7557" w:type="dxa"/>
          </w:tcPr>
          <w:p w14:paraId="3CD4EAE8" w14:textId="793987EC" w:rsidR="007013F8" w:rsidRPr="00EF04CF" w:rsidRDefault="007013F8" w:rsidP="007013F8">
            <w:pPr>
              <w:rPr>
                <w:sz w:val="16"/>
              </w:rPr>
            </w:pPr>
            <w:r w:rsidRPr="007013F8">
              <w:t>Letter/email from Local Authority confirming care or care leaver status</w:t>
            </w:r>
          </w:p>
        </w:tc>
        <w:tc>
          <w:tcPr>
            <w:tcW w:w="1459" w:type="dxa"/>
          </w:tcPr>
          <w:p w14:paraId="4F449EC5" w14:textId="77777777" w:rsidR="007013F8" w:rsidRDefault="007013F8" w:rsidP="00D15794"/>
        </w:tc>
      </w:tr>
      <w:tr w:rsidR="007013F8" w14:paraId="77D85C5D" w14:textId="77777777" w:rsidTr="007013F8">
        <w:trPr>
          <w:trHeight w:val="397"/>
        </w:trPr>
        <w:tc>
          <w:tcPr>
            <w:tcW w:w="7557" w:type="dxa"/>
          </w:tcPr>
          <w:p w14:paraId="0E1AB62F" w14:textId="02B307BC" w:rsidR="007013F8" w:rsidRPr="007013F8" w:rsidRDefault="007013F8" w:rsidP="00D15794">
            <w:r w:rsidRPr="007013F8">
              <w:t>Income Support award letter</w:t>
            </w:r>
          </w:p>
        </w:tc>
        <w:tc>
          <w:tcPr>
            <w:tcW w:w="1459" w:type="dxa"/>
          </w:tcPr>
          <w:p w14:paraId="31CBF08F" w14:textId="77777777" w:rsidR="007013F8" w:rsidRDefault="007013F8" w:rsidP="00D15794"/>
        </w:tc>
      </w:tr>
      <w:tr w:rsidR="007013F8" w14:paraId="4760B855" w14:textId="77777777" w:rsidTr="007013F8">
        <w:trPr>
          <w:trHeight w:val="397"/>
        </w:trPr>
        <w:tc>
          <w:tcPr>
            <w:tcW w:w="7557" w:type="dxa"/>
          </w:tcPr>
          <w:p w14:paraId="425C4163" w14:textId="56438EFD" w:rsidR="007013F8" w:rsidRPr="00EF04CF" w:rsidRDefault="007013F8" w:rsidP="007013F8">
            <w:pPr>
              <w:rPr>
                <w:sz w:val="16"/>
              </w:rPr>
            </w:pPr>
            <w:r w:rsidRPr="007013F8">
              <w:t>Universal Credit award statement</w:t>
            </w:r>
          </w:p>
        </w:tc>
        <w:tc>
          <w:tcPr>
            <w:tcW w:w="1459" w:type="dxa"/>
          </w:tcPr>
          <w:p w14:paraId="6845587E" w14:textId="77777777" w:rsidR="007013F8" w:rsidRDefault="007013F8" w:rsidP="00D15794"/>
        </w:tc>
      </w:tr>
      <w:tr w:rsidR="007013F8" w14:paraId="7D922270" w14:textId="77777777" w:rsidTr="007013F8">
        <w:trPr>
          <w:trHeight w:val="397"/>
        </w:trPr>
        <w:tc>
          <w:tcPr>
            <w:tcW w:w="7557" w:type="dxa"/>
          </w:tcPr>
          <w:p w14:paraId="648C778F" w14:textId="59CCCDB4" w:rsidR="007013F8" w:rsidRPr="009C23D7" w:rsidRDefault="007013F8" w:rsidP="007013F8">
            <w:r w:rsidRPr="007013F8">
              <w:t>DLA/PIP award letter</w:t>
            </w:r>
          </w:p>
        </w:tc>
        <w:tc>
          <w:tcPr>
            <w:tcW w:w="1459" w:type="dxa"/>
          </w:tcPr>
          <w:p w14:paraId="7BD38B40" w14:textId="77777777" w:rsidR="007013F8" w:rsidRDefault="007013F8" w:rsidP="00D15794"/>
        </w:tc>
      </w:tr>
      <w:tr w:rsidR="007013F8" w14:paraId="46AF183E" w14:textId="77777777" w:rsidTr="007013F8">
        <w:trPr>
          <w:trHeight w:val="397"/>
        </w:trPr>
        <w:tc>
          <w:tcPr>
            <w:tcW w:w="7557" w:type="dxa"/>
          </w:tcPr>
          <w:p w14:paraId="61435461" w14:textId="081C6EA7" w:rsidR="007013F8" w:rsidRPr="007013F8" w:rsidRDefault="007013F8" w:rsidP="007013F8">
            <w:r w:rsidRPr="007013F8">
              <w:t>ESA award letter</w:t>
            </w:r>
          </w:p>
        </w:tc>
        <w:tc>
          <w:tcPr>
            <w:tcW w:w="1459" w:type="dxa"/>
          </w:tcPr>
          <w:p w14:paraId="6F08FBC1" w14:textId="77777777" w:rsidR="007013F8" w:rsidRDefault="007013F8" w:rsidP="00D15794"/>
        </w:tc>
      </w:tr>
      <w:tr w:rsidR="007013F8" w14:paraId="7C76B290" w14:textId="77777777" w:rsidTr="007013F8">
        <w:trPr>
          <w:trHeight w:val="397"/>
        </w:trPr>
        <w:tc>
          <w:tcPr>
            <w:tcW w:w="7557" w:type="dxa"/>
          </w:tcPr>
          <w:p w14:paraId="2A0707A7" w14:textId="7BF27215" w:rsidR="007013F8" w:rsidRPr="007013F8" w:rsidRDefault="007013F8" w:rsidP="007013F8">
            <w:r w:rsidRPr="007013F8">
              <w:t>Other (please specify):</w:t>
            </w:r>
          </w:p>
        </w:tc>
        <w:tc>
          <w:tcPr>
            <w:tcW w:w="1459" w:type="dxa"/>
          </w:tcPr>
          <w:p w14:paraId="6ABD551A" w14:textId="77777777" w:rsidR="007013F8" w:rsidRDefault="007013F8" w:rsidP="00D15794"/>
        </w:tc>
      </w:tr>
    </w:tbl>
    <w:p w14:paraId="07F5EF37" w14:textId="77777777" w:rsidR="007013F8" w:rsidRPr="007013F8" w:rsidRDefault="007013F8" w:rsidP="007013F8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5DFF25D4" w14:textId="77777777" w:rsidR="00950DD7" w:rsidRPr="003340DF" w:rsidRDefault="00950DD7" w:rsidP="00950DD7">
      <w:pPr>
        <w:rPr>
          <w:b/>
          <w:bCs/>
          <w:i/>
          <w:sz w:val="28"/>
          <w:szCs w:val="28"/>
        </w:rPr>
      </w:pPr>
      <w:r w:rsidRPr="003340DF">
        <w:rPr>
          <w:b/>
          <w:bCs/>
          <w:i/>
          <w:sz w:val="28"/>
          <w:szCs w:val="28"/>
        </w:rPr>
        <w:t>Now please go to Section C.</w:t>
      </w:r>
    </w:p>
    <w:p w14:paraId="205B0B83" w14:textId="77777777" w:rsidR="0018583D" w:rsidRPr="00F85945" w:rsidRDefault="0018583D" w:rsidP="0018583D"/>
    <w:p w14:paraId="5FD55DBB" w14:textId="77777777" w:rsidR="00A87245" w:rsidRDefault="00A87245" w:rsidP="000C69E1"/>
    <w:p w14:paraId="3A190D08" w14:textId="77777777" w:rsidR="007C03B2" w:rsidRDefault="007C03B2" w:rsidP="000C69E1"/>
    <w:p w14:paraId="2BFD4E2E" w14:textId="77777777" w:rsidR="00EF04CF" w:rsidRDefault="00EF04CF" w:rsidP="00F85945">
      <w:pPr>
        <w:pBdr>
          <w:bottom w:val="single" w:sz="4" w:space="1" w:color="auto"/>
        </w:pBdr>
        <w:rPr>
          <w:b/>
          <w:sz w:val="28"/>
        </w:rPr>
      </w:pPr>
      <w:r w:rsidRPr="00EF04CF">
        <w:rPr>
          <w:b/>
          <w:sz w:val="28"/>
        </w:rPr>
        <w:t>Se</w:t>
      </w:r>
      <w:r>
        <w:rPr>
          <w:b/>
          <w:sz w:val="28"/>
        </w:rPr>
        <w:t>c</w:t>
      </w:r>
      <w:r w:rsidRPr="00EF04CF">
        <w:rPr>
          <w:b/>
          <w:sz w:val="28"/>
        </w:rPr>
        <w:t>tion C</w:t>
      </w:r>
      <w:r>
        <w:rPr>
          <w:b/>
          <w:sz w:val="28"/>
        </w:rPr>
        <w:t>:</w:t>
      </w:r>
      <w:r w:rsidRPr="00EF04CF">
        <w:rPr>
          <w:b/>
          <w:sz w:val="28"/>
        </w:rPr>
        <w:t xml:space="preserve">  </w:t>
      </w:r>
      <w:r w:rsidR="0032548A">
        <w:rPr>
          <w:b/>
          <w:sz w:val="28"/>
        </w:rPr>
        <w:t xml:space="preserve">Payment Details and </w:t>
      </w:r>
      <w:r w:rsidRPr="00EF04CF">
        <w:rPr>
          <w:b/>
          <w:sz w:val="28"/>
        </w:rPr>
        <w:t>Declaration</w:t>
      </w:r>
    </w:p>
    <w:p w14:paraId="2FACFBAD" w14:textId="77777777" w:rsidR="0032548A" w:rsidRDefault="0032548A" w:rsidP="000C69E1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6676"/>
      </w:tblGrid>
      <w:tr w:rsidR="0032548A" w14:paraId="1FC774E2" w14:textId="77777777" w:rsidTr="00F16CC3">
        <w:tc>
          <w:tcPr>
            <w:tcW w:w="9016" w:type="dxa"/>
            <w:gridSpan w:val="2"/>
            <w:shd w:val="clear" w:color="auto" w:fill="00B2A9"/>
          </w:tcPr>
          <w:p w14:paraId="1A3FE1D5" w14:textId="77777777" w:rsidR="0032548A" w:rsidRDefault="0032548A" w:rsidP="000C69E1">
            <w:pPr>
              <w:rPr>
                <w:b/>
                <w:sz w:val="28"/>
              </w:rPr>
            </w:pPr>
            <w:r w:rsidRPr="0032548A">
              <w:rPr>
                <w:b/>
              </w:rPr>
              <w:t xml:space="preserve">Please provide the </w:t>
            </w:r>
            <w:r w:rsidR="0024660A">
              <w:rPr>
                <w:b/>
              </w:rPr>
              <w:t xml:space="preserve">student’s </w:t>
            </w:r>
            <w:r w:rsidRPr="0032548A">
              <w:rPr>
                <w:b/>
              </w:rPr>
              <w:t xml:space="preserve">bank account </w:t>
            </w:r>
            <w:r>
              <w:rPr>
                <w:b/>
              </w:rPr>
              <w:t xml:space="preserve">details </w:t>
            </w:r>
            <w:r w:rsidRPr="0032548A">
              <w:rPr>
                <w:b/>
              </w:rPr>
              <w:t>for payments</w:t>
            </w:r>
          </w:p>
        </w:tc>
      </w:tr>
      <w:tr w:rsidR="001E32AA" w14:paraId="276F824E" w14:textId="77777777" w:rsidTr="00F16CC3">
        <w:tc>
          <w:tcPr>
            <w:tcW w:w="9016" w:type="dxa"/>
            <w:gridSpan w:val="2"/>
          </w:tcPr>
          <w:p w14:paraId="41DBC709" w14:textId="7B40F7FC" w:rsidR="001E32AA" w:rsidRPr="001E32AA" w:rsidRDefault="00F16CC3" w:rsidP="00F16CC3">
            <w:r w:rsidRPr="00F16CC3">
              <w:t xml:space="preserve">Payments are usually made into the student's own bank account. If this is not possible, please tell us </w:t>
            </w:r>
            <w:r>
              <w:t>why</w:t>
            </w:r>
            <w:r w:rsidR="00257F02">
              <w:t xml:space="preserve"> below</w:t>
            </w:r>
            <w:r>
              <w:t>:</w:t>
            </w:r>
          </w:p>
        </w:tc>
      </w:tr>
      <w:tr w:rsidR="0032548A" w14:paraId="2FA61D94" w14:textId="77777777" w:rsidTr="00F16CC3">
        <w:tc>
          <w:tcPr>
            <w:tcW w:w="2340" w:type="dxa"/>
          </w:tcPr>
          <w:p w14:paraId="7BE6C299" w14:textId="77777777" w:rsidR="0032548A" w:rsidRPr="0032548A" w:rsidRDefault="0032548A" w:rsidP="000C69E1">
            <w:pPr>
              <w:rPr>
                <w:b/>
              </w:rPr>
            </w:pPr>
            <w:r w:rsidRPr="0032548A">
              <w:rPr>
                <w:b/>
              </w:rPr>
              <w:t>Account Name:</w:t>
            </w:r>
          </w:p>
        </w:tc>
        <w:tc>
          <w:tcPr>
            <w:tcW w:w="6676" w:type="dxa"/>
          </w:tcPr>
          <w:p w14:paraId="5EC466BC" w14:textId="77777777" w:rsidR="0032548A" w:rsidRDefault="0032548A" w:rsidP="000C69E1">
            <w:pPr>
              <w:rPr>
                <w:b/>
                <w:sz w:val="28"/>
              </w:rPr>
            </w:pPr>
          </w:p>
        </w:tc>
      </w:tr>
      <w:tr w:rsidR="0032548A" w14:paraId="608F71D5" w14:textId="77777777" w:rsidTr="00F16CC3">
        <w:tc>
          <w:tcPr>
            <w:tcW w:w="2340" w:type="dxa"/>
          </w:tcPr>
          <w:p w14:paraId="12C98418" w14:textId="77777777" w:rsidR="0032548A" w:rsidRPr="0032548A" w:rsidRDefault="0032548A" w:rsidP="000C69E1">
            <w:pPr>
              <w:rPr>
                <w:b/>
              </w:rPr>
            </w:pPr>
            <w:r w:rsidRPr="0032548A">
              <w:rPr>
                <w:b/>
              </w:rPr>
              <w:t>Bank Name:</w:t>
            </w:r>
          </w:p>
        </w:tc>
        <w:tc>
          <w:tcPr>
            <w:tcW w:w="6676" w:type="dxa"/>
          </w:tcPr>
          <w:p w14:paraId="57DD5194" w14:textId="77777777" w:rsidR="0032548A" w:rsidRDefault="0032548A" w:rsidP="000C69E1">
            <w:pPr>
              <w:rPr>
                <w:b/>
                <w:sz w:val="28"/>
              </w:rPr>
            </w:pPr>
          </w:p>
        </w:tc>
      </w:tr>
      <w:tr w:rsidR="0032548A" w14:paraId="31CD0320" w14:textId="77777777" w:rsidTr="00F16CC3">
        <w:tc>
          <w:tcPr>
            <w:tcW w:w="2340" w:type="dxa"/>
          </w:tcPr>
          <w:p w14:paraId="7A0ED4C3" w14:textId="77777777" w:rsidR="0032548A" w:rsidRPr="0032548A" w:rsidRDefault="0032548A" w:rsidP="000C69E1">
            <w:pPr>
              <w:rPr>
                <w:b/>
              </w:rPr>
            </w:pPr>
            <w:r w:rsidRPr="0032548A">
              <w:rPr>
                <w:b/>
              </w:rPr>
              <w:t>Sort Code:</w:t>
            </w:r>
          </w:p>
        </w:tc>
        <w:tc>
          <w:tcPr>
            <w:tcW w:w="6676" w:type="dxa"/>
          </w:tcPr>
          <w:p w14:paraId="26053B9F" w14:textId="77777777" w:rsidR="0032548A" w:rsidRDefault="0032548A" w:rsidP="000C69E1">
            <w:pPr>
              <w:rPr>
                <w:b/>
                <w:sz w:val="28"/>
              </w:rPr>
            </w:pPr>
          </w:p>
        </w:tc>
      </w:tr>
      <w:tr w:rsidR="0032548A" w14:paraId="771A95AA" w14:textId="77777777" w:rsidTr="00F16CC3">
        <w:tc>
          <w:tcPr>
            <w:tcW w:w="2340" w:type="dxa"/>
          </w:tcPr>
          <w:p w14:paraId="20FDBD97" w14:textId="77777777" w:rsidR="0032548A" w:rsidRPr="0032548A" w:rsidRDefault="0032548A" w:rsidP="000C69E1">
            <w:pPr>
              <w:rPr>
                <w:b/>
              </w:rPr>
            </w:pPr>
            <w:r w:rsidRPr="0032548A">
              <w:rPr>
                <w:b/>
              </w:rPr>
              <w:t>Account Number:</w:t>
            </w:r>
          </w:p>
        </w:tc>
        <w:tc>
          <w:tcPr>
            <w:tcW w:w="6676" w:type="dxa"/>
          </w:tcPr>
          <w:p w14:paraId="415F10F6" w14:textId="77777777" w:rsidR="0032548A" w:rsidRDefault="0032548A" w:rsidP="000C69E1">
            <w:pPr>
              <w:rPr>
                <w:b/>
                <w:sz w:val="28"/>
              </w:rPr>
            </w:pPr>
          </w:p>
        </w:tc>
      </w:tr>
      <w:tr w:rsidR="00F16CC3" w14:paraId="13E5AD56" w14:textId="77777777" w:rsidTr="00257F02">
        <w:trPr>
          <w:trHeight w:val="1620"/>
        </w:trPr>
        <w:tc>
          <w:tcPr>
            <w:tcW w:w="9016" w:type="dxa"/>
            <w:gridSpan w:val="2"/>
          </w:tcPr>
          <w:p w14:paraId="5D18A428" w14:textId="77777777" w:rsidR="008A274D" w:rsidRPr="008A274D" w:rsidRDefault="008A274D" w:rsidP="008A274D">
            <w:pPr>
              <w:rPr>
                <w:bCs/>
                <w:szCs w:val="24"/>
              </w:rPr>
            </w:pPr>
            <w:r w:rsidRPr="008A274D">
              <w:rPr>
                <w:bCs/>
                <w:szCs w:val="24"/>
              </w:rPr>
              <w:t>If payment cannot be made into the student's account, please tell us why:</w:t>
            </w:r>
          </w:p>
          <w:p w14:paraId="7855F003" w14:textId="487C215C" w:rsidR="00F16CC3" w:rsidRPr="00CF72B1" w:rsidRDefault="00F16CC3" w:rsidP="000C69E1">
            <w:pPr>
              <w:rPr>
                <w:bCs/>
                <w:szCs w:val="24"/>
              </w:rPr>
            </w:pPr>
          </w:p>
        </w:tc>
      </w:tr>
    </w:tbl>
    <w:p w14:paraId="51EC94F7" w14:textId="77777777" w:rsidR="0032548A" w:rsidRDefault="0032548A" w:rsidP="000C69E1">
      <w:pPr>
        <w:rPr>
          <w:b/>
          <w:sz w:val="28"/>
        </w:rPr>
      </w:pPr>
    </w:p>
    <w:p w14:paraId="38D23D9B" w14:textId="77777777" w:rsidR="00EF04CF" w:rsidRPr="00EF04CF" w:rsidRDefault="00EF04CF" w:rsidP="000C69E1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2799"/>
        <w:gridCol w:w="2620"/>
        <w:gridCol w:w="1308"/>
      </w:tblGrid>
      <w:tr w:rsidR="00CD7251" w:rsidRPr="00C63978" w14:paraId="28635670" w14:textId="77777777" w:rsidTr="002F7D04">
        <w:tc>
          <w:tcPr>
            <w:tcW w:w="9242" w:type="dxa"/>
            <w:gridSpan w:val="4"/>
            <w:shd w:val="clear" w:color="auto" w:fill="00B2A9"/>
          </w:tcPr>
          <w:p w14:paraId="74923760" w14:textId="77777777" w:rsidR="00CD7251" w:rsidRPr="00C63978" w:rsidRDefault="000926D1" w:rsidP="00CD7251">
            <w:pPr>
              <w:rPr>
                <w:b/>
              </w:rPr>
            </w:pPr>
            <w:r>
              <w:rPr>
                <w:b/>
              </w:rPr>
              <w:t>Declaration</w:t>
            </w:r>
          </w:p>
        </w:tc>
      </w:tr>
      <w:tr w:rsidR="00CD7251" w14:paraId="432491BF" w14:textId="77777777" w:rsidTr="00CD7251">
        <w:tc>
          <w:tcPr>
            <w:tcW w:w="9242" w:type="dxa"/>
            <w:gridSpan w:val="4"/>
          </w:tcPr>
          <w:p w14:paraId="05F7C435" w14:textId="77777777" w:rsidR="00CD7251" w:rsidRDefault="00CD7251" w:rsidP="00CD7251">
            <w:r>
              <w:t>The declaration</w:t>
            </w:r>
            <w:r w:rsidR="00D52DF3">
              <w:t xml:space="preserve"> below</w:t>
            </w:r>
            <w:r>
              <w:t xml:space="preserve"> must be signed by </w:t>
            </w:r>
            <w:r w:rsidR="001E32AA">
              <w:t>the</w:t>
            </w:r>
            <w:r>
              <w:t xml:space="preserve"> student and parent/guardian</w:t>
            </w:r>
            <w:r w:rsidR="00D52DF3">
              <w:t>,</w:t>
            </w:r>
            <w:r>
              <w:t xml:space="preserve"> if income details have been provided</w:t>
            </w:r>
            <w:r w:rsidR="006D6294">
              <w:t>.  Please attach any docume</w:t>
            </w:r>
            <w:r w:rsidR="00EF04CF">
              <w:t>nts to this form and return to:</w:t>
            </w:r>
          </w:p>
          <w:p w14:paraId="0D2EDD9A" w14:textId="77777777" w:rsidR="00EF04CF" w:rsidRDefault="00EF04CF" w:rsidP="00CD7251"/>
          <w:p w14:paraId="0E6EA8DC" w14:textId="7E594636" w:rsidR="00D32DCD" w:rsidRPr="00D32DCD" w:rsidRDefault="00D32DCD" w:rsidP="00D32DCD">
            <w:r w:rsidRPr="00D32DCD">
              <w:t>Salena Hutton</w:t>
            </w:r>
            <w:r w:rsidRPr="00D32DCD">
              <w:br/>
              <w:t>The Deaf Academy</w:t>
            </w:r>
            <w:r w:rsidRPr="00D32DCD">
              <w:br/>
              <w:t>1 Douglas Avenue</w:t>
            </w:r>
            <w:r w:rsidRPr="00D32DCD">
              <w:br/>
              <w:t>Exmouth EX8 2AU</w:t>
            </w:r>
          </w:p>
          <w:p w14:paraId="24F4EB0C" w14:textId="52A1442C" w:rsidR="00EF04CF" w:rsidRDefault="004F2E89" w:rsidP="00CD7251">
            <w:r>
              <w:t xml:space="preserve">Email: </w:t>
            </w:r>
            <w:r w:rsidR="002E1D9E">
              <w:t>shutton@thedeafacademy.ac.uk</w:t>
            </w:r>
          </w:p>
          <w:p w14:paraId="62E9EC8C" w14:textId="77777777" w:rsidR="00CD7251" w:rsidRDefault="00CD7251" w:rsidP="00CD7251"/>
        </w:tc>
      </w:tr>
      <w:tr w:rsidR="00CD7251" w14:paraId="1AD6A127" w14:textId="77777777" w:rsidTr="008A18D2">
        <w:tc>
          <w:tcPr>
            <w:tcW w:w="9242" w:type="dxa"/>
            <w:gridSpan w:val="4"/>
          </w:tcPr>
          <w:p w14:paraId="391B6C58" w14:textId="77777777" w:rsidR="002E1D9E" w:rsidRDefault="002E1D9E" w:rsidP="002E1D9E">
            <w:r w:rsidRPr="002E1D9E">
              <w:t>By signing this form, I/we confirm that:</w:t>
            </w:r>
          </w:p>
          <w:p w14:paraId="6B81057D" w14:textId="77777777" w:rsidR="002E1D9E" w:rsidRPr="002E1D9E" w:rsidRDefault="002E1D9E" w:rsidP="002E1D9E"/>
          <w:p w14:paraId="6C18492D" w14:textId="77777777" w:rsidR="002E1D9E" w:rsidRPr="002E1D9E" w:rsidRDefault="002E1D9E" w:rsidP="002E1D9E">
            <w:pPr>
              <w:numPr>
                <w:ilvl w:val="0"/>
                <w:numId w:val="6"/>
              </w:numPr>
            </w:pPr>
            <w:r w:rsidRPr="002E1D9E">
              <w:t>The information provided in this application is correct to the best of my/our knowledge.</w:t>
            </w:r>
          </w:p>
          <w:p w14:paraId="7ABC420C" w14:textId="77777777" w:rsidR="002E1D9E" w:rsidRPr="002E1D9E" w:rsidRDefault="002E1D9E" w:rsidP="002E1D9E">
            <w:pPr>
              <w:numPr>
                <w:ilvl w:val="0"/>
                <w:numId w:val="6"/>
              </w:numPr>
            </w:pPr>
            <w:r w:rsidRPr="002E1D9E">
              <w:t>If the student leaves their course before it ends, the Academy may ask for bursary payments to be repaid.</w:t>
            </w:r>
          </w:p>
          <w:p w14:paraId="233ECC8F" w14:textId="77777777" w:rsidR="002E1D9E" w:rsidRPr="002E1D9E" w:rsidRDefault="002E1D9E" w:rsidP="002E1D9E">
            <w:pPr>
              <w:numPr>
                <w:ilvl w:val="0"/>
                <w:numId w:val="6"/>
              </w:numPr>
            </w:pPr>
            <w:r w:rsidRPr="002E1D9E">
              <w:t>Bursary payments may be withheld if there are concerns about attendance, behaviour or engagement with studies.</w:t>
            </w:r>
          </w:p>
          <w:p w14:paraId="3B3A49B7" w14:textId="77777777" w:rsidR="002E1D9E" w:rsidRPr="002E1D9E" w:rsidRDefault="002E1D9E" w:rsidP="002E1D9E">
            <w:pPr>
              <w:numPr>
                <w:ilvl w:val="0"/>
                <w:numId w:val="6"/>
              </w:numPr>
            </w:pPr>
            <w:r w:rsidRPr="002E1D9E">
              <w:t>The information provided will only be shared when required for audit purposes.</w:t>
            </w:r>
          </w:p>
          <w:p w14:paraId="462ABB0F" w14:textId="77777777" w:rsidR="002E1D9E" w:rsidRDefault="002E1D9E" w:rsidP="002E1D9E">
            <w:pPr>
              <w:numPr>
                <w:ilvl w:val="0"/>
                <w:numId w:val="6"/>
              </w:numPr>
            </w:pPr>
            <w:r w:rsidRPr="002E1D9E">
              <w:t>If false information is provided, any bursary payments may need to be repaid and further action may be taken.</w:t>
            </w:r>
          </w:p>
          <w:p w14:paraId="10B3475D" w14:textId="77777777" w:rsidR="00CF72B1" w:rsidRPr="00CF72B1" w:rsidRDefault="00CF72B1" w:rsidP="00CF72B1">
            <w:pPr>
              <w:numPr>
                <w:ilvl w:val="0"/>
                <w:numId w:val="6"/>
              </w:numPr>
            </w:pPr>
            <w:r w:rsidRPr="00CF72B1">
              <w:t>If the student attends on a part-time basis, any bursary award will be adjusted to reflect their study programme.</w:t>
            </w:r>
          </w:p>
          <w:p w14:paraId="4A939562" w14:textId="77777777" w:rsidR="00CD7251" w:rsidRDefault="00CD7251" w:rsidP="00CD7251"/>
        </w:tc>
      </w:tr>
      <w:tr w:rsidR="008A18D2" w14:paraId="53885338" w14:textId="77777777" w:rsidTr="00D52DF3">
        <w:tc>
          <w:tcPr>
            <w:tcW w:w="2310" w:type="dxa"/>
          </w:tcPr>
          <w:p w14:paraId="36F112C3" w14:textId="77777777" w:rsidR="008A18D2" w:rsidRDefault="008A18D2" w:rsidP="000C69E1"/>
        </w:tc>
        <w:tc>
          <w:tcPr>
            <w:tcW w:w="2901" w:type="dxa"/>
          </w:tcPr>
          <w:p w14:paraId="59698227" w14:textId="77777777" w:rsidR="008A18D2" w:rsidRPr="008A18D2" w:rsidRDefault="008A18D2" w:rsidP="000C69E1">
            <w:pPr>
              <w:rPr>
                <w:b/>
              </w:rPr>
            </w:pPr>
            <w:r w:rsidRPr="008A18D2">
              <w:rPr>
                <w:b/>
              </w:rPr>
              <w:t>Name:</w:t>
            </w:r>
          </w:p>
        </w:tc>
        <w:tc>
          <w:tcPr>
            <w:tcW w:w="2694" w:type="dxa"/>
          </w:tcPr>
          <w:p w14:paraId="3FB2FEAA" w14:textId="77777777" w:rsidR="008A18D2" w:rsidRPr="008A18D2" w:rsidRDefault="008A18D2" w:rsidP="000C69E1">
            <w:pPr>
              <w:rPr>
                <w:b/>
              </w:rPr>
            </w:pPr>
            <w:r w:rsidRPr="008A18D2">
              <w:rPr>
                <w:b/>
              </w:rPr>
              <w:t>Signature:</w:t>
            </w:r>
          </w:p>
        </w:tc>
        <w:tc>
          <w:tcPr>
            <w:tcW w:w="1337" w:type="dxa"/>
          </w:tcPr>
          <w:p w14:paraId="50E09A32" w14:textId="77777777" w:rsidR="008A18D2" w:rsidRPr="008A18D2" w:rsidRDefault="008A18D2" w:rsidP="000C69E1">
            <w:pPr>
              <w:rPr>
                <w:b/>
              </w:rPr>
            </w:pPr>
            <w:r w:rsidRPr="008A18D2">
              <w:rPr>
                <w:b/>
              </w:rPr>
              <w:t>Date:</w:t>
            </w:r>
          </w:p>
        </w:tc>
      </w:tr>
      <w:tr w:rsidR="008A18D2" w14:paraId="1FB1596D" w14:textId="77777777" w:rsidTr="00D52DF3">
        <w:trPr>
          <w:trHeight w:val="584"/>
        </w:trPr>
        <w:tc>
          <w:tcPr>
            <w:tcW w:w="2310" w:type="dxa"/>
          </w:tcPr>
          <w:p w14:paraId="2FED6A21" w14:textId="77777777" w:rsidR="006D6294" w:rsidRPr="008A18D2" w:rsidRDefault="008A18D2" w:rsidP="004E1A6F">
            <w:pPr>
              <w:rPr>
                <w:b/>
              </w:rPr>
            </w:pPr>
            <w:r w:rsidRPr="008A18D2">
              <w:rPr>
                <w:b/>
              </w:rPr>
              <w:t>Student</w:t>
            </w:r>
          </w:p>
        </w:tc>
        <w:tc>
          <w:tcPr>
            <w:tcW w:w="2901" w:type="dxa"/>
          </w:tcPr>
          <w:p w14:paraId="420D4536" w14:textId="77777777" w:rsidR="008A18D2" w:rsidRDefault="008A18D2" w:rsidP="000C69E1"/>
        </w:tc>
        <w:tc>
          <w:tcPr>
            <w:tcW w:w="2694" w:type="dxa"/>
          </w:tcPr>
          <w:p w14:paraId="1224FE90" w14:textId="77777777" w:rsidR="008A18D2" w:rsidRDefault="008A18D2" w:rsidP="000C69E1"/>
        </w:tc>
        <w:tc>
          <w:tcPr>
            <w:tcW w:w="1337" w:type="dxa"/>
          </w:tcPr>
          <w:p w14:paraId="30469AE7" w14:textId="77777777" w:rsidR="008A18D2" w:rsidRDefault="008A18D2" w:rsidP="000C69E1"/>
        </w:tc>
      </w:tr>
      <w:tr w:rsidR="008A18D2" w14:paraId="6955A5C3" w14:textId="77777777" w:rsidTr="00D52DF3">
        <w:trPr>
          <w:trHeight w:val="584"/>
        </w:trPr>
        <w:tc>
          <w:tcPr>
            <w:tcW w:w="2310" w:type="dxa"/>
          </w:tcPr>
          <w:p w14:paraId="71C06557" w14:textId="77777777" w:rsidR="006D6294" w:rsidRPr="008A18D2" w:rsidRDefault="008A18D2" w:rsidP="004E1A6F">
            <w:pPr>
              <w:rPr>
                <w:b/>
              </w:rPr>
            </w:pPr>
            <w:r w:rsidRPr="008A18D2">
              <w:rPr>
                <w:b/>
              </w:rPr>
              <w:t>Parent/Guardian 1</w:t>
            </w:r>
          </w:p>
        </w:tc>
        <w:tc>
          <w:tcPr>
            <w:tcW w:w="2901" w:type="dxa"/>
          </w:tcPr>
          <w:p w14:paraId="7CFCA407" w14:textId="77777777" w:rsidR="008A18D2" w:rsidRDefault="008A18D2" w:rsidP="000C69E1"/>
        </w:tc>
        <w:tc>
          <w:tcPr>
            <w:tcW w:w="2694" w:type="dxa"/>
          </w:tcPr>
          <w:p w14:paraId="032D9044" w14:textId="77777777" w:rsidR="008A18D2" w:rsidRDefault="008A18D2" w:rsidP="000C69E1"/>
        </w:tc>
        <w:tc>
          <w:tcPr>
            <w:tcW w:w="1337" w:type="dxa"/>
          </w:tcPr>
          <w:p w14:paraId="06042D97" w14:textId="77777777" w:rsidR="008A18D2" w:rsidRDefault="008A18D2" w:rsidP="000C69E1"/>
        </w:tc>
      </w:tr>
      <w:tr w:rsidR="008A18D2" w14:paraId="4237006E" w14:textId="77777777" w:rsidTr="00D52DF3">
        <w:trPr>
          <w:trHeight w:val="584"/>
        </w:trPr>
        <w:tc>
          <w:tcPr>
            <w:tcW w:w="2310" w:type="dxa"/>
          </w:tcPr>
          <w:p w14:paraId="15C52B9C" w14:textId="77777777" w:rsidR="006D6294" w:rsidRPr="008A18D2" w:rsidRDefault="008A18D2" w:rsidP="004E1A6F">
            <w:pPr>
              <w:rPr>
                <w:b/>
              </w:rPr>
            </w:pPr>
            <w:r w:rsidRPr="008A18D2">
              <w:rPr>
                <w:b/>
              </w:rPr>
              <w:t>Parent/Guardian 2</w:t>
            </w:r>
          </w:p>
        </w:tc>
        <w:tc>
          <w:tcPr>
            <w:tcW w:w="2901" w:type="dxa"/>
          </w:tcPr>
          <w:p w14:paraId="4826BAF1" w14:textId="77777777" w:rsidR="008A18D2" w:rsidRDefault="008A18D2" w:rsidP="000C69E1"/>
        </w:tc>
        <w:tc>
          <w:tcPr>
            <w:tcW w:w="2694" w:type="dxa"/>
          </w:tcPr>
          <w:p w14:paraId="10DE7D08" w14:textId="77777777" w:rsidR="008A18D2" w:rsidRDefault="008A18D2" w:rsidP="000C69E1"/>
        </w:tc>
        <w:tc>
          <w:tcPr>
            <w:tcW w:w="1337" w:type="dxa"/>
          </w:tcPr>
          <w:p w14:paraId="426F4857" w14:textId="77777777" w:rsidR="008A18D2" w:rsidRDefault="008A18D2" w:rsidP="000C69E1"/>
        </w:tc>
      </w:tr>
    </w:tbl>
    <w:p w14:paraId="77845171" w14:textId="77777777" w:rsidR="00174580" w:rsidRDefault="0032548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74580" w:rsidRPr="00C63978" w14:paraId="5B5D8427" w14:textId="77777777" w:rsidTr="00C1377F">
        <w:trPr>
          <w:trHeight w:val="274"/>
        </w:trPr>
        <w:tc>
          <w:tcPr>
            <w:tcW w:w="9016" w:type="dxa"/>
            <w:shd w:val="clear" w:color="auto" w:fill="00B2A9"/>
          </w:tcPr>
          <w:p w14:paraId="3B39E0F9" w14:textId="77777777" w:rsidR="00F33103" w:rsidRPr="00F33103" w:rsidRDefault="00F33103" w:rsidP="00F33103">
            <w:pPr>
              <w:rPr>
                <w:b/>
                <w:sz w:val="28"/>
                <w:szCs w:val="28"/>
              </w:rPr>
            </w:pPr>
            <w:r w:rsidRPr="00F33103">
              <w:rPr>
                <w:b/>
                <w:sz w:val="28"/>
                <w:szCs w:val="28"/>
              </w:rPr>
              <w:lastRenderedPageBreak/>
              <w:t>Before You Submit Your Application</w:t>
            </w:r>
          </w:p>
          <w:p w14:paraId="2A355729" w14:textId="467CC261" w:rsidR="00174580" w:rsidRPr="00174580" w:rsidRDefault="00174580" w:rsidP="00F33103">
            <w:pPr>
              <w:rPr>
                <w:b/>
                <w:sz w:val="28"/>
                <w:szCs w:val="28"/>
              </w:rPr>
            </w:pPr>
          </w:p>
        </w:tc>
      </w:tr>
      <w:tr w:rsidR="00174580" w14:paraId="7CDEECF8" w14:textId="77777777" w:rsidTr="00D15794">
        <w:tc>
          <w:tcPr>
            <w:tcW w:w="9016" w:type="dxa"/>
          </w:tcPr>
          <w:p w14:paraId="2DA3B837" w14:textId="3BB0D698" w:rsidR="00174580" w:rsidRDefault="00F33103" w:rsidP="00F33103">
            <w:r w:rsidRPr="00F33103">
              <w:rPr>
                <w:sz w:val="26"/>
                <w:szCs w:val="26"/>
              </w:rPr>
              <w:t>Please check that you have provided any relevant documents and information for your application:</w:t>
            </w:r>
          </w:p>
        </w:tc>
      </w:tr>
      <w:tr w:rsidR="00174580" w14:paraId="21272AEA" w14:textId="77777777" w:rsidTr="00412120">
        <w:trPr>
          <w:trHeight w:val="4068"/>
        </w:trPr>
        <w:tc>
          <w:tcPr>
            <w:tcW w:w="9016" w:type="dxa"/>
          </w:tcPr>
          <w:p w14:paraId="2A7ECC69" w14:textId="77777777" w:rsidR="00174580" w:rsidRDefault="00174580" w:rsidP="00D15794"/>
          <w:p w14:paraId="3C633B0A" w14:textId="77777777" w:rsidR="00F33103" w:rsidRPr="00F33103" w:rsidRDefault="00F33103" w:rsidP="00F33103">
            <w:pPr>
              <w:spacing w:line="360" w:lineRule="auto"/>
              <w:rPr>
                <w:rFonts w:ascii="Segoe UI Symbol" w:hAnsi="Segoe UI Symbol" w:cs="Segoe UI Symbol"/>
                <w:sz w:val="32"/>
                <w:szCs w:val="32"/>
              </w:rPr>
            </w:pPr>
            <w:r w:rsidRPr="00F33103">
              <w:rPr>
                <w:rFonts w:ascii="Segoe UI Symbol" w:hAnsi="Segoe UI Symbol" w:cs="Segoe UI Symbol"/>
                <w:sz w:val="32"/>
                <w:szCs w:val="32"/>
              </w:rPr>
              <w:t xml:space="preserve">☐ </w:t>
            </w:r>
            <w:r w:rsidRPr="00C1377F">
              <w:rPr>
                <w:rFonts w:cstheme="minorHAnsi"/>
                <w:sz w:val="28"/>
                <w:szCs w:val="28"/>
              </w:rPr>
              <w:t>Completed all relevant sections of the application form</w:t>
            </w:r>
          </w:p>
          <w:p w14:paraId="62177357" w14:textId="77777777" w:rsidR="00F33103" w:rsidRDefault="00174580" w:rsidP="00174580">
            <w:pPr>
              <w:spacing w:line="360" w:lineRule="auto"/>
              <w:rPr>
                <w:sz w:val="28"/>
                <w:szCs w:val="28"/>
              </w:rPr>
            </w:pPr>
            <w:r w:rsidRPr="00174580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74580">
              <w:rPr>
                <w:sz w:val="28"/>
                <w:szCs w:val="28"/>
              </w:rPr>
              <w:t xml:space="preserve"> Evidence of household income (if applying for a Discretionary Bursary)</w:t>
            </w:r>
            <w:r w:rsidRPr="00174580">
              <w:rPr>
                <w:sz w:val="28"/>
                <w:szCs w:val="28"/>
              </w:rPr>
              <w:br/>
            </w:r>
            <w:r w:rsidRPr="00174580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74580">
              <w:rPr>
                <w:sz w:val="32"/>
                <w:szCs w:val="32"/>
              </w:rPr>
              <w:t xml:space="preserve"> </w:t>
            </w:r>
            <w:r w:rsidRPr="00174580">
              <w:rPr>
                <w:sz w:val="28"/>
                <w:szCs w:val="28"/>
              </w:rPr>
              <w:t>Evidence of benefits (if applicable)</w:t>
            </w:r>
            <w:r w:rsidRPr="00174580">
              <w:rPr>
                <w:sz w:val="28"/>
                <w:szCs w:val="28"/>
              </w:rPr>
              <w:br/>
            </w:r>
            <w:r w:rsidRPr="00174580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74580">
              <w:rPr>
                <w:sz w:val="32"/>
                <w:szCs w:val="32"/>
              </w:rPr>
              <w:t xml:space="preserve"> </w:t>
            </w:r>
            <w:r w:rsidRPr="00174580">
              <w:rPr>
                <w:sz w:val="28"/>
                <w:szCs w:val="28"/>
              </w:rPr>
              <w:t>Evidence of eligibility for a Vulnerable Student Bursary (if applicable)</w:t>
            </w:r>
          </w:p>
          <w:p w14:paraId="01E47DA8" w14:textId="77777777" w:rsidR="00F33103" w:rsidRPr="00F33103" w:rsidRDefault="00F33103" w:rsidP="00F33103">
            <w:pPr>
              <w:spacing w:line="360" w:lineRule="auto"/>
              <w:rPr>
                <w:sz w:val="28"/>
                <w:szCs w:val="28"/>
              </w:rPr>
            </w:pPr>
            <w:r w:rsidRPr="00F33103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33103">
              <w:rPr>
                <w:sz w:val="28"/>
                <w:szCs w:val="28"/>
              </w:rPr>
              <w:t xml:space="preserve"> Copies of any receipts, invoices or other evidence of costs (if available)</w:t>
            </w:r>
          </w:p>
          <w:p w14:paraId="0F35E1E1" w14:textId="24457C8F" w:rsidR="00174580" w:rsidRPr="00A37196" w:rsidRDefault="00174580" w:rsidP="00C1377F">
            <w:pPr>
              <w:spacing w:line="360" w:lineRule="auto"/>
            </w:pPr>
            <w:r w:rsidRPr="00174580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74580">
              <w:rPr>
                <w:sz w:val="32"/>
                <w:szCs w:val="32"/>
              </w:rPr>
              <w:t xml:space="preserve"> </w:t>
            </w:r>
            <w:r w:rsidRPr="00174580">
              <w:rPr>
                <w:sz w:val="28"/>
                <w:szCs w:val="28"/>
              </w:rPr>
              <w:t>Student bank account details</w:t>
            </w:r>
            <w:r>
              <w:rPr>
                <w:sz w:val="28"/>
                <w:szCs w:val="28"/>
              </w:rPr>
              <w:t xml:space="preserve"> OR parent/guardian bank account details    and reason why the bursary cannot be paid into the student’s account.</w:t>
            </w:r>
            <w:r w:rsidRPr="00174580">
              <w:rPr>
                <w:sz w:val="28"/>
                <w:szCs w:val="28"/>
              </w:rPr>
              <w:br/>
            </w:r>
            <w:r w:rsidRPr="00174580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174580">
              <w:rPr>
                <w:sz w:val="28"/>
                <w:szCs w:val="28"/>
              </w:rPr>
              <w:t xml:space="preserve"> </w:t>
            </w:r>
            <w:r w:rsidR="00F33103">
              <w:rPr>
                <w:sz w:val="28"/>
                <w:szCs w:val="28"/>
              </w:rPr>
              <w:t>Signed the</w:t>
            </w:r>
            <w:r w:rsidRPr="00174580">
              <w:rPr>
                <w:sz w:val="28"/>
                <w:szCs w:val="28"/>
              </w:rPr>
              <w:t xml:space="preserve"> declaration</w:t>
            </w:r>
          </w:p>
        </w:tc>
      </w:tr>
    </w:tbl>
    <w:p w14:paraId="681EE574" w14:textId="7F5EEBAD" w:rsidR="00174580" w:rsidRDefault="00174580">
      <w:r>
        <w:br w:type="page"/>
      </w:r>
    </w:p>
    <w:p w14:paraId="4978E6F8" w14:textId="77777777" w:rsidR="0032548A" w:rsidRDefault="0032548A"/>
    <w:p w14:paraId="04557706" w14:textId="77777777" w:rsidR="00CD7251" w:rsidRDefault="00CD7251" w:rsidP="000C69E1"/>
    <w:p w14:paraId="3D7CDA4C" w14:textId="77777777" w:rsidR="00AC0483" w:rsidRDefault="00AC0483" w:rsidP="000C69E1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04"/>
        <w:gridCol w:w="931"/>
        <w:gridCol w:w="2414"/>
        <w:gridCol w:w="1089"/>
        <w:gridCol w:w="215"/>
        <w:gridCol w:w="3289"/>
      </w:tblGrid>
      <w:tr w:rsidR="008A18D2" w:rsidRPr="00C63978" w14:paraId="25FC0010" w14:textId="77777777" w:rsidTr="002F7D04">
        <w:tc>
          <w:tcPr>
            <w:tcW w:w="9242" w:type="dxa"/>
            <w:gridSpan w:val="6"/>
            <w:shd w:val="clear" w:color="auto" w:fill="00B2A9"/>
          </w:tcPr>
          <w:p w14:paraId="79CF6FAC" w14:textId="77777777" w:rsidR="008A18D2" w:rsidRPr="00C63978" w:rsidRDefault="008A18D2" w:rsidP="00372F24">
            <w:pPr>
              <w:rPr>
                <w:b/>
              </w:rPr>
            </w:pPr>
            <w:r>
              <w:rPr>
                <w:b/>
              </w:rPr>
              <w:t>Office Use only</w:t>
            </w:r>
          </w:p>
        </w:tc>
      </w:tr>
      <w:tr w:rsidR="00AD7391" w14:paraId="7A8E8094" w14:textId="77777777" w:rsidTr="00D52DF3">
        <w:trPr>
          <w:trHeight w:val="387"/>
        </w:trPr>
        <w:tc>
          <w:tcPr>
            <w:tcW w:w="2235" w:type="dxa"/>
            <w:gridSpan w:val="2"/>
          </w:tcPr>
          <w:p w14:paraId="4F9B32EA" w14:textId="77777777" w:rsidR="00AD7391" w:rsidRPr="006D6294" w:rsidRDefault="00AD7391" w:rsidP="008A18D2">
            <w:pPr>
              <w:rPr>
                <w:b/>
              </w:rPr>
            </w:pPr>
            <w:r>
              <w:rPr>
                <w:b/>
              </w:rPr>
              <w:t xml:space="preserve">Student </w:t>
            </w:r>
            <w:r w:rsidRPr="00C63978">
              <w:rPr>
                <w:b/>
              </w:rPr>
              <w:t>Name</w:t>
            </w:r>
            <w:r>
              <w:rPr>
                <w:b/>
              </w:rPr>
              <w:t>:</w:t>
            </w:r>
          </w:p>
        </w:tc>
        <w:tc>
          <w:tcPr>
            <w:tcW w:w="7007" w:type="dxa"/>
            <w:gridSpan w:val="4"/>
          </w:tcPr>
          <w:p w14:paraId="0FFD1154" w14:textId="77777777" w:rsidR="00AD7391" w:rsidRDefault="00AD7391" w:rsidP="008A18D2"/>
        </w:tc>
      </w:tr>
      <w:tr w:rsidR="006D6294" w14:paraId="2973D842" w14:textId="77777777" w:rsidTr="00D52DF3">
        <w:trPr>
          <w:trHeight w:val="387"/>
        </w:trPr>
        <w:tc>
          <w:tcPr>
            <w:tcW w:w="2235" w:type="dxa"/>
            <w:gridSpan w:val="2"/>
          </w:tcPr>
          <w:p w14:paraId="47E7AF64" w14:textId="77777777" w:rsidR="006D6294" w:rsidRPr="006D6294" w:rsidRDefault="006D6294" w:rsidP="008A18D2">
            <w:pPr>
              <w:rPr>
                <w:b/>
              </w:rPr>
            </w:pPr>
            <w:r w:rsidRPr="006D6294">
              <w:rPr>
                <w:b/>
              </w:rPr>
              <w:t>Date Received:</w:t>
            </w:r>
          </w:p>
        </w:tc>
        <w:tc>
          <w:tcPr>
            <w:tcW w:w="7007" w:type="dxa"/>
            <w:gridSpan w:val="4"/>
          </w:tcPr>
          <w:p w14:paraId="1E407276" w14:textId="77777777" w:rsidR="006D6294" w:rsidRDefault="006D6294" w:rsidP="008A18D2"/>
        </w:tc>
      </w:tr>
      <w:tr w:rsidR="00075C34" w:rsidRPr="00075C34" w14:paraId="23FB4E37" w14:textId="77777777">
        <w:trPr>
          <w:trHeight w:val="387"/>
        </w:trPr>
        <w:tc>
          <w:tcPr>
            <w:tcW w:w="2235" w:type="dxa"/>
            <w:gridSpan w:val="2"/>
          </w:tcPr>
          <w:p w14:paraId="5C3C2914" w14:textId="77777777" w:rsidR="00075C34" w:rsidRPr="00075C34" w:rsidRDefault="00075C34" w:rsidP="008A18D2">
            <w:pPr>
              <w:rPr>
                <w:b/>
              </w:rPr>
            </w:pPr>
            <w:r w:rsidRPr="00075C34">
              <w:rPr>
                <w:b/>
              </w:rPr>
              <w:t>Evidence checked:</w:t>
            </w:r>
          </w:p>
        </w:tc>
        <w:tc>
          <w:tcPr>
            <w:tcW w:w="3503" w:type="dxa"/>
            <w:gridSpan w:val="2"/>
          </w:tcPr>
          <w:p w14:paraId="0B00BA96" w14:textId="77777777" w:rsidR="00075C34" w:rsidRPr="00075C34" w:rsidRDefault="00075C34" w:rsidP="008A18D2">
            <w:r w:rsidRPr="00075C34">
              <w:t xml:space="preserve">Signed: </w:t>
            </w:r>
          </w:p>
        </w:tc>
        <w:tc>
          <w:tcPr>
            <w:tcW w:w="3504" w:type="dxa"/>
            <w:gridSpan w:val="2"/>
          </w:tcPr>
          <w:p w14:paraId="3602C98F" w14:textId="77777777" w:rsidR="00075C34" w:rsidRPr="00075C34" w:rsidRDefault="00075C34" w:rsidP="008A18D2">
            <w:r w:rsidRPr="00075C34">
              <w:t xml:space="preserve">Date: </w:t>
            </w:r>
          </w:p>
        </w:tc>
      </w:tr>
      <w:tr w:rsidR="00075C34" w:rsidRPr="00075C34" w14:paraId="5F3B7F65" w14:textId="77777777" w:rsidTr="00D52DF3">
        <w:trPr>
          <w:trHeight w:val="387"/>
        </w:trPr>
        <w:tc>
          <w:tcPr>
            <w:tcW w:w="2235" w:type="dxa"/>
            <w:gridSpan w:val="2"/>
          </w:tcPr>
          <w:p w14:paraId="7AF45098" w14:textId="77777777" w:rsidR="001E32AA" w:rsidRPr="00075C34" w:rsidRDefault="001E32AA" w:rsidP="00F53E70">
            <w:pPr>
              <w:rPr>
                <w:b/>
              </w:rPr>
            </w:pPr>
            <w:r w:rsidRPr="00075C34">
              <w:rPr>
                <w:b/>
              </w:rPr>
              <w:t xml:space="preserve">Date passed to </w:t>
            </w:r>
            <w:r w:rsidR="00F53E70">
              <w:rPr>
                <w:b/>
              </w:rPr>
              <w:t>Senior Leadership</w:t>
            </w:r>
            <w:r w:rsidRPr="00075C34">
              <w:rPr>
                <w:b/>
              </w:rPr>
              <w:t>:</w:t>
            </w:r>
          </w:p>
        </w:tc>
        <w:tc>
          <w:tcPr>
            <w:tcW w:w="7007" w:type="dxa"/>
            <w:gridSpan w:val="4"/>
          </w:tcPr>
          <w:p w14:paraId="09C4D567" w14:textId="77777777" w:rsidR="001E32AA" w:rsidRPr="00075C34" w:rsidRDefault="001E32AA" w:rsidP="008A18D2"/>
        </w:tc>
      </w:tr>
      <w:tr w:rsidR="00075C34" w:rsidRPr="00075C34" w14:paraId="114656DF" w14:textId="77777777" w:rsidTr="00D52DF3">
        <w:tc>
          <w:tcPr>
            <w:tcW w:w="2235" w:type="dxa"/>
            <w:gridSpan w:val="2"/>
          </w:tcPr>
          <w:p w14:paraId="089341A0" w14:textId="77777777" w:rsidR="006D6294" w:rsidRPr="00075C34" w:rsidRDefault="006D6294" w:rsidP="008A18D2">
            <w:pPr>
              <w:rPr>
                <w:b/>
              </w:rPr>
            </w:pPr>
            <w:r w:rsidRPr="00075C34">
              <w:rPr>
                <w:b/>
              </w:rPr>
              <w:t xml:space="preserve">Decision </w:t>
            </w:r>
            <w:r w:rsidR="00075C34" w:rsidRPr="00075C34">
              <w:rPr>
                <w:b/>
              </w:rPr>
              <w:t>&amp; Justification</w:t>
            </w:r>
            <w:r w:rsidRPr="00075C34">
              <w:rPr>
                <w:b/>
              </w:rPr>
              <w:t>:</w:t>
            </w:r>
          </w:p>
          <w:p w14:paraId="14495B3D" w14:textId="77777777" w:rsidR="006D6294" w:rsidRPr="00075C34" w:rsidRDefault="006D6294" w:rsidP="008A18D2"/>
        </w:tc>
        <w:tc>
          <w:tcPr>
            <w:tcW w:w="7007" w:type="dxa"/>
            <w:gridSpan w:val="4"/>
          </w:tcPr>
          <w:p w14:paraId="5D3DEAE8" w14:textId="77777777" w:rsidR="006D6294" w:rsidRPr="00075C34" w:rsidRDefault="006D6294" w:rsidP="008A18D2"/>
          <w:p w14:paraId="2B69A584" w14:textId="77777777" w:rsidR="006D6294" w:rsidRPr="00075C34" w:rsidRDefault="006D6294" w:rsidP="008A18D2"/>
          <w:p w14:paraId="0EFF8DA0" w14:textId="77777777" w:rsidR="006D6294" w:rsidRPr="00075C34" w:rsidRDefault="006D6294" w:rsidP="008A18D2"/>
          <w:p w14:paraId="7CE8F057" w14:textId="77777777" w:rsidR="0032548A" w:rsidRPr="00075C34" w:rsidRDefault="0032548A" w:rsidP="008A18D2"/>
          <w:p w14:paraId="0F5922CF" w14:textId="77777777" w:rsidR="0032548A" w:rsidRPr="00075C34" w:rsidRDefault="0032548A" w:rsidP="008A18D2"/>
          <w:p w14:paraId="69991392" w14:textId="77777777" w:rsidR="0032548A" w:rsidRPr="00075C34" w:rsidRDefault="0032548A" w:rsidP="008A18D2"/>
          <w:p w14:paraId="3090C6F8" w14:textId="77777777" w:rsidR="0032548A" w:rsidRPr="00075C34" w:rsidRDefault="0032548A" w:rsidP="008A18D2"/>
          <w:p w14:paraId="3D2DE665" w14:textId="77777777" w:rsidR="0032548A" w:rsidRPr="00075C34" w:rsidRDefault="0032548A" w:rsidP="008A18D2"/>
          <w:p w14:paraId="24EC836A" w14:textId="77777777" w:rsidR="0032548A" w:rsidRPr="00075C34" w:rsidRDefault="0032548A" w:rsidP="008A18D2"/>
          <w:p w14:paraId="207A415E" w14:textId="77777777" w:rsidR="0032548A" w:rsidRPr="00075C34" w:rsidRDefault="0032548A" w:rsidP="008A18D2"/>
          <w:p w14:paraId="0D2A6E0C" w14:textId="77777777" w:rsidR="0032548A" w:rsidRPr="00075C34" w:rsidRDefault="0032548A" w:rsidP="008A18D2"/>
          <w:p w14:paraId="2FCC6CFF" w14:textId="77777777" w:rsidR="0032548A" w:rsidRPr="00075C34" w:rsidRDefault="0032548A" w:rsidP="008A18D2"/>
          <w:p w14:paraId="507E33AC" w14:textId="77777777" w:rsidR="0032548A" w:rsidRPr="00075C34" w:rsidRDefault="0032548A" w:rsidP="008A18D2"/>
          <w:p w14:paraId="149140CD" w14:textId="77777777" w:rsidR="006D6294" w:rsidRPr="00075C34" w:rsidRDefault="006D6294" w:rsidP="008A18D2"/>
          <w:p w14:paraId="236FC0DB" w14:textId="77777777" w:rsidR="006D6294" w:rsidRPr="00075C34" w:rsidRDefault="006D6294" w:rsidP="008A18D2"/>
        </w:tc>
      </w:tr>
      <w:tr w:rsidR="00075C34" w:rsidRPr="00075C34" w14:paraId="27A18405" w14:textId="77777777" w:rsidTr="00D52DF3">
        <w:tc>
          <w:tcPr>
            <w:tcW w:w="2235" w:type="dxa"/>
            <w:gridSpan w:val="2"/>
          </w:tcPr>
          <w:p w14:paraId="527F5D29" w14:textId="77777777" w:rsidR="006D6294" w:rsidRPr="00075C34" w:rsidRDefault="006D6294" w:rsidP="006D6294">
            <w:pPr>
              <w:rPr>
                <w:b/>
              </w:rPr>
            </w:pPr>
            <w:r w:rsidRPr="00075C34">
              <w:rPr>
                <w:b/>
              </w:rPr>
              <w:t>Amount</w:t>
            </w:r>
            <w:r w:rsidR="00075C34" w:rsidRPr="00075C34">
              <w:rPr>
                <w:b/>
              </w:rPr>
              <w:t xml:space="preserve"> agreed</w:t>
            </w:r>
            <w:r w:rsidRPr="00075C34">
              <w:rPr>
                <w:b/>
              </w:rPr>
              <w:t>:</w:t>
            </w:r>
          </w:p>
          <w:p w14:paraId="7B25D7EA" w14:textId="77777777" w:rsidR="006D6294" w:rsidRPr="00075C34" w:rsidRDefault="006D6294" w:rsidP="006D6294">
            <w:pPr>
              <w:rPr>
                <w:b/>
              </w:rPr>
            </w:pPr>
          </w:p>
        </w:tc>
        <w:tc>
          <w:tcPr>
            <w:tcW w:w="7007" w:type="dxa"/>
            <w:gridSpan w:val="4"/>
          </w:tcPr>
          <w:p w14:paraId="75D92D08" w14:textId="77777777" w:rsidR="006D6294" w:rsidRPr="00075C34" w:rsidRDefault="006D6294" w:rsidP="008A18D2"/>
        </w:tc>
      </w:tr>
      <w:tr w:rsidR="00AD7391" w14:paraId="474E6E8A" w14:textId="77777777" w:rsidTr="002F7D04">
        <w:tc>
          <w:tcPr>
            <w:tcW w:w="9242" w:type="dxa"/>
            <w:gridSpan w:val="6"/>
            <w:shd w:val="clear" w:color="auto" w:fill="00B2A9"/>
          </w:tcPr>
          <w:p w14:paraId="7A526DE2" w14:textId="77777777" w:rsidR="00AD7391" w:rsidRDefault="00AD7391" w:rsidP="008A18D2">
            <w:r>
              <w:rPr>
                <w:b/>
              </w:rPr>
              <w:t>Approval:</w:t>
            </w:r>
          </w:p>
        </w:tc>
      </w:tr>
      <w:tr w:rsidR="006D6294" w14:paraId="5742C29A" w14:textId="77777777" w:rsidTr="00075C34">
        <w:tc>
          <w:tcPr>
            <w:tcW w:w="1304" w:type="dxa"/>
          </w:tcPr>
          <w:p w14:paraId="26F36C4A" w14:textId="77777777" w:rsidR="006D6294" w:rsidRDefault="006D6294" w:rsidP="000C69E1">
            <w:pPr>
              <w:rPr>
                <w:b/>
              </w:rPr>
            </w:pPr>
            <w:r w:rsidRPr="006D6294">
              <w:rPr>
                <w:b/>
              </w:rPr>
              <w:t>Signed:</w:t>
            </w:r>
          </w:p>
          <w:p w14:paraId="638E29A6" w14:textId="77777777" w:rsidR="006D6294" w:rsidRPr="006D6294" w:rsidRDefault="006D6294" w:rsidP="000C69E1">
            <w:pPr>
              <w:rPr>
                <w:b/>
              </w:rPr>
            </w:pPr>
          </w:p>
        </w:tc>
        <w:tc>
          <w:tcPr>
            <w:tcW w:w="3345" w:type="dxa"/>
            <w:gridSpan w:val="2"/>
          </w:tcPr>
          <w:p w14:paraId="5FE0AC2E" w14:textId="77777777" w:rsidR="006D6294" w:rsidRDefault="006D6294" w:rsidP="000C69E1"/>
        </w:tc>
        <w:tc>
          <w:tcPr>
            <w:tcW w:w="1304" w:type="dxa"/>
            <w:gridSpan w:val="2"/>
          </w:tcPr>
          <w:p w14:paraId="493A499C" w14:textId="77777777" w:rsidR="006D6294" w:rsidRPr="006D6294" w:rsidRDefault="006D6294" w:rsidP="000C69E1">
            <w:pPr>
              <w:rPr>
                <w:b/>
              </w:rPr>
            </w:pPr>
            <w:r w:rsidRPr="006D6294">
              <w:rPr>
                <w:b/>
              </w:rPr>
              <w:t>Name:</w:t>
            </w:r>
          </w:p>
        </w:tc>
        <w:tc>
          <w:tcPr>
            <w:tcW w:w="3289" w:type="dxa"/>
          </w:tcPr>
          <w:p w14:paraId="5C26CAE6" w14:textId="77777777" w:rsidR="006D6294" w:rsidRDefault="006D6294" w:rsidP="000C69E1"/>
        </w:tc>
      </w:tr>
      <w:tr w:rsidR="006D6294" w14:paraId="2C05FC77" w14:textId="77777777" w:rsidTr="00075C34">
        <w:tc>
          <w:tcPr>
            <w:tcW w:w="1304" w:type="dxa"/>
          </w:tcPr>
          <w:p w14:paraId="3730811C" w14:textId="77777777" w:rsidR="006D6294" w:rsidRDefault="006D6294" w:rsidP="000C69E1">
            <w:pPr>
              <w:rPr>
                <w:b/>
              </w:rPr>
            </w:pPr>
            <w:r w:rsidRPr="006D6294">
              <w:rPr>
                <w:b/>
              </w:rPr>
              <w:t>Position:</w:t>
            </w:r>
          </w:p>
          <w:p w14:paraId="5AD5EFFA" w14:textId="77777777" w:rsidR="006D6294" w:rsidRPr="006D6294" w:rsidRDefault="006D6294" w:rsidP="000C69E1">
            <w:pPr>
              <w:rPr>
                <w:b/>
              </w:rPr>
            </w:pPr>
          </w:p>
        </w:tc>
        <w:tc>
          <w:tcPr>
            <w:tcW w:w="3345" w:type="dxa"/>
            <w:gridSpan w:val="2"/>
          </w:tcPr>
          <w:p w14:paraId="5C643DBC" w14:textId="77777777" w:rsidR="006D6294" w:rsidRDefault="006D6294" w:rsidP="00075C34"/>
        </w:tc>
        <w:tc>
          <w:tcPr>
            <w:tcW w:w="1304" w:type="dxa"/>
            <w:gridSpan w:val="2"/>
          </w:tcPr>
          <w:p w14:paraId="0CA12F10" w14:textId="77777777" w:rsidR="006D6294" w:rsidRPr="006D6294" w:rsidRDefault="006D6294" w:rsidP="000C69E1">
            <w:pPr>
              <w:rPr>
                <w:b/>
              </w:rPr>
            </w:pPr>
            <w:r w:rsidRPr="006D6294">
              <w:rPr>
                <w:b/>
              </w:rPr>
              <w:t>Date:</w:t>
            </w:r>
          </w:p>
        </w:tc>
        <w:tc>
          <w:tcPr>
            <w:tcW w:w="3289" w:type="dxa"/>
          </w:tcPr>
          <w:p w14:paraId="1E974385" w14:textId="77777777" w:rsidR="006D6294" w:rsidRDefault="006D6294" w:rsidP="000C69E1"/>
        </w:tc>
      </w:tr>
    </w:tbl>
    <w:p w14:paraId="7CB32F14" w14:textId="77777777" w:rsidR="00AD7EEC" w:rsidRDefault="00AD7EEC" w:rsidP="000C69E1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235"/>
        <w:gridCol w:w="7007"/>
      </w:tblGrid>
      <w:tr w:rsidR="00075C34" w14:paraId="43FD1240" w14:textId="77777777">
        <w:trPr>
          <w:trHeight w:val="387"/>
        </w:trPr>
        <w:tc>
          <w:tcPr>
            <w:tcW w:w="2235" w:type="dxa"/>
          </w:tcPr>
          <w:p w14:paraId="012207E8" w14:textId="77777777" w:rsidR="00075C34" w:rsidRPr="006D6294" w:rsidRDefault="00075C34">
            <w:pPr>
              <w:rPr>
                <w:b/>
              </w:rPr>
            </w:pPr>
            <w:r w:rsidRPr="0061072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GB"/>
              </w:rPr>
              <w:t>Student/Parent informed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GB"/>
              </w:rPr>
              <w:t xml:space="preserve"> of decision</w:t>
            </w:r>
          </w:p>
        </w:tc>
        <w:tc>
          <w:tcPr>
            <w:tcW w:w="7007" w:type="dxa"/>
          </w:tcPr>
          <w:p w14:paraId="119609A7" w14:textId="77777777" w:rsidR="00075C34" w:rsidRDefault="00075C34"/>
        </w:tc>
      </w:tr>
      <w:tr w:rsidR="00075C34" w14:paraId="0EBE5435" w14:textId="77777777">
        <w:trPr>
          <w:trHeight w:val="387"/>
        </w:trPr>
        <w:tc>
          <w:tcPr>
            <w:tcW w:w="2235" w:type="dxa"/>
          </w:tcPr>
          <w:p w14:paraId="5EB20AA3" w14:textId="77777777" w:rsidR="00075C34" w:rsidRPr="0061072C" w:rsidRDefault="00075C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en-GB"/>
              </w:rPr>
              <w:t>Payment details (ie receipts or regular)</w:t>
            </w:r>
          </w:p>
        </w:tc>
        <w:tc>
          <w:tcPr>
            <w:tcW w:w="7007" w:type="dxa"/>
          </w:tcPr>
          <w:p w14:paraId="6F4EE83A" w14:textId="77777777" w:rsidR="00075C34" w:rsidRDefault="00075C34"/>
          <w:p w14:paraId="412FF12E" w14:textId="77777777" w:rsidR="00075C34" w:rsidRDefault="00075C34"/>
          <w:p w14:paraId="67445224" w14:textId="77777777" w:rsidR="00075C34" w:rsidRDefault="00075C34"/>
          <w:p w14:paraId="43102684" w14:textId="77777777" w:rsidR="00075C34" w:rsidRDefault="00075C34"/>
          <w:p w14:paraId="5DA25DF5" w14:textId="77777777" w:rsidR="00F53E70" w:rsidRDefault="00F53E70"/>
          <w:p w14:paraId="38FB6F33" w14:textId="77777777" w:rsidR="00F53E70" w:rsidRDefault="00F53E70"/>
          <w:p w14:paraId="20E5C049" w14:textId="77777777" w:rsidR="00F53E70" w:rsidRDefault="00F53E70"/>
          <w:p w14:paraId="290E724F" w14:textId="77777777" w:rsidR="00075C34" w:rsidRDefault="00075C34"/>
          <w:p w14:paraId="2A44069C" w14:textId="77777777" w:rsidR="00075C34" w:rsidRDefault="00075C34"/>
        </w:tc>
      </w:tr>
    </w:tbl>
    <w:p w14:paraId="36B13E4F" w14:textId="77777777" w:rsidR="00D52DF3" w:rsidRDefault="00D52DF3" w:rsidP="002E1D9E"/>
    <w:sectPr w:rsidR="00D52DF3" w:rsidSect="009E193C">
      <w:footerReference w:type="default" r:id="rId11"/>
      <w:pgSz w:w="11906" w:h="16838"/>
      <w:pgMar w:top="568" w:right="1440" w:bottom="851" w:left="1440" w:header="708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7790" w14:textId="77777777" w:rsidR="0046071D" w:rsidRDefault="0046071D" w:rsidP="009E193C">
      <w:r>
        <w:separator/>
      </w:r>
    </w:p>
  </w:endnote>
  <w:endnote w:type="continuationSeparator" w:id="0">
    <w:p w14:paraId="5741967C" w14:textId="77777777" w:rsidR="0046071D" w:rsidRDefault="0046071D" w:rsidP="009E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742143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68096FA" w14:textId="77777777" w:rsidR="005F1892" w:rsidRDefault="005F1892">
            <w:pPr>
              <w:pStyle w:val="Footer"/>
              <w:jc w:val="right"/>
              <w:rPr>
                <w:b/>
                <w:sz w:val="20"/>
                <w:szCs w:val="24"/>
              </w:rPr>
            </w:pPr>
            <w:r w:rsidRPr="009E193C">
              <w:rPr>
                <w:sz w:val="20"/>
              </w:rPr>
              <w:t xml:space="preserve">Page </w:t>
            </w:r>
            <w:r w:rsidR="00B973AC" w:rsidRPr="009E193C">
              <w:rPr>
                <w:b/>
                <w:sz w:val="20"/>
                <w:szCs w:val="24"/>
              </w:rPr>
              <w:fldChar w:fldCharType="begin"/>
            </w:r>
            <w:r w:rsidRPr="009E193C">
              <w:rPr>
                <w:b/>
                <w:sz w:val="20"/>
              </w:rPr>
              <w:instrText xml:space="preserve"> PAGE </w:instrText>
            </w:r>
            <w:r w:rsidR="00B973AC" w:rsidRPr="009E193C">
              <w:rPr>
                <w:b/>
                <w:sz w:val="20"/>
                <w:szCs w:val="24"/>
              </w:rPr>
              <w:fldChar w:fldCharType="separate"/>
            </w:r>
            <w:r w:rsidR="007A312E">
              <w:rPr>
                <w:b/>
                <w:noProof/>
                <w:sz w:val="20"/>
              </w:rPr>
              <w:t>2</w:t>
            </w:r>
            <w:r w:rsidR="00B973AC" w:rsidRPr="009E193C">
              <w:rPr>
                <w:b/>
                <w:sz w:val="20"/>
                <w:szCs w:val="24"/>
              </w:rPr>
              <w:fldChar w:fldCharType="end"/>
            </w:r>
            <w:r w:rsidRPr="009E193C">
              <w:rPr>
                <w:sz w:val="20"/>
              </w:rPr>
              <w:t xml:space="preserve"> of </w:t>
            </w:r>
            <w:r w:rsidR="00B973AC" w:rsidRPr="009E193C">
              <w:rPr>
                <w:b/>
                <w:sz w:val="20"/>
                <w:szCs w:val="24"/>
              </w:rPr>
              <w:fldChar w:fldCharType="begin"/>
            </w:r>
            <w:r w:rsidRPr="009E193C">
              <w:rPr>
                <w:b/>
                <w:sz w:val="20"/>
              </w:rPr>
              <w:instrText xml:space="preserve"> NUMPAGES  </w:instrText>
            </w:r>
            <w:r w:rsidR="00B973AC" w:rsidRPr="009E193C">
              <w:rPr>
                <w:b/>
                <w:sz w:val="20"/>
                <w:szCs w:val="24"/>
              </w:rPr>
              <w:fldChar w:fldCharType="separate"/>
            </w:r>
            <w:r w:rsidR="007A312E">
              <w:rPr>
                <w:b/>
                <w:noProof/>
                <w:sz w:val="20"/>
              </w:rPr>
              <w:t>4</w:t>
            </w:r>
            <w:r w:rsidR="00B973AC" w:rsidRPr="009E193C">
              <w:rPr>
                <w:b/>
                <w:sz w:val="20"/>
                <w:szCs w:val="24"/>
              </w:rPr>
              <w:fldChar w:fldCharType="end"/>
            </w:r>
          </w:p>
          <w:p w14:paraId="0E2CB3EA" w14:textId="77777777" w:rsidR="005F1892" w:rsidRPr="009E193C" w:rsidRDefault="002D5B72">
            <w:pPr>
              <w:pStyle w:val="Footer"/>
              <w:jc w:val="right"/>
              <w:rPr>
                <w:sz w:val="20"/>
              </w:rPr>
            </w:pPr>
            <w:r>
              <w:rPr>
                <w:b/>
                <w:sz w:val="20"/>
                <w:szCs w:val="24"/>
              </w:rPr>
              <w:t xml:space="preserve">                                            </w:t>
            </w:r>
            <w:r w:rsidR="00FB5A9F">
              <w:rPr>
                <w:b/>
                <w:sz w:val="20"/>
                <w:szCs w:val="24"/>
              </w:rPr>
              <w:t>the Deaf Academy</w:t>
            </w:r>
            <w:r w:rsidR="005F1892">
              <w:rPr>
                <w:b/>
                <w:sz w:val="20"/>
                <w:szCs w:val="24"/>
              </w:rPr>
              <w:t xml:space="preserve"> – Bursary Fund Application</w:t>
            </w:r>
            <w:r w:rsidR="0031574A">
              <w:rPr>
                <w:b/>
                <w:sz w:val="20"/>
                <w:szCs w:val="24"/>
              </w:rPr>
              <w:t xml:space="preserve"> </w:t>
            </w:r>
            <w:r w:rsidR="00D52DF3">
              <w:rPr>
                <w:b/>
                <w:sz w:val="20"/>
                <w:szCs w:val="24"/>
              </w:rPr>
              <w:t>Form</w:t>
            </w:r>
          </w:p>
        </w:sdtContent>
      </w:sdt>
    </w:sdtContent>
  </w:sdt>
  <w:p w14:paraId="63FEC93C" w14:textId="77777777" w:rsidR="005F1892" w:rsidRDefault="005F1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EDB4A" w14:textId="77777777" w:rsidR="0046071D" w:rsidRDefault="0046071D" w:rsidP="009E193C">
      <w:r>
        <w:separator/>
      </w:r>
    </w:p>
  </w:footnote>
  <w:footnote w:type="continuationSeparator" w:id="0">
    <w:p w14:paraId="20DBB1E8" w14:textId="77777777" w:rsidR="0046071D" w:rsidRDefault="0046071D" w:rsidP="009E1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491A"/>
    <w:multiLevelType w:val="multilevel"/>
    <w:tmpl w:val="6ABA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1435C"/>
    <w:multiLevelType w:val="hybridMultilevel"/>
    <w:tmpl w:val="D70C9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41411"/>
    <w:multiLevelType w:val="hybridMultilevel"/>
    <w:tmpl w:val="1818A544"/>
    <w:lvl w:ilvl="0" w:tplc="0CE061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35AB9"/>
    <w:multiLevelType w:val="multilevel"/>
    <w:tmpl w:val="779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B4F4E"/>
    <w:multiLevelType w:val="hybridMultilevel"/>
    <w:tmpl w:val="12B86AC8"/>
    <w:lvl w:ilvl="0" w:tplc="F8126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B78C4"/>
    <w:multiLevelType w:val="hybridMultilevel"/>
    <w:tmpl w:val="12B86AC8"/>
    <w:lvl w:ilvl="0" w:tplc="F8126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934322">
    <w:abstractNumId w:val="1"/>
  </w:num>
  <w:num w:numId="2" w16cid:durableId="25762150">
    <w:abstractNumId w:val="5"/>
  </w:num>
  <w:num w:numId="3" w16cid:durableId="347292015">
    <w:abstractNumId w:val="2"/>
  </w:num>
  <w:num w:numId="4" w16cid:durableId="1359623537">
    <w:abstractNumId w:val="4"/>
  </w:num>
  <w:num w:numId="5" w16cid:durableId="2109307608">
    <w:abstractNumId w:val="0"/>
  </w:num>
  <w:num w:numId="6" w16cid:durableId="154927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800"/>
    <w:rsid w:val="00005803"/>
    <w:rsid w:val="000243CC"/>
    <w:rsid w:val="000324F6"/>
    <w:rsid w:val="00034C40"/>
    <w:rsid w:val="00050540"/>
    <w:rsid w:val="00075C34"/>
    <w:rsid w:val="000926D1"/>
    <w:rsid w:val="000B0372"/>
    <w:rsid w:val="000C69E1"/>
    <w:rsid w:val="000E4CF2"/>
    <w:rsid w:val="000E5800"/>
    <w:rsid w:val="000F3997"/>
    <w:rsid w:val="00103387"/>
    <w:rsid w:val="00106538"/>
    <w:rsid w:val="00117058"/>
    <w:rsid w:val="00136063"/>
    <w:rsid w:val="00161492"/>
    <w:rsid w:val="00172030"/>
    <w:rsid w:val="00174580"/>
    <w:rsid w:val="001828D3"/>
    <w:rsid w:val="001833EB"/>
    <w:rsid w:val="0018583D"/>
    <w:rsid w:val="001B2AB4"/>
    <w:rsid w:val="001B5D0B"/>
    <w:rsid w:val="001E32AA"/>
    <w:rsid w:val="001F1DED"/>
    <w:rsid w:val="00203FC6"/>
    <w:rsid w:val="00213858"/>
    <w:rsid w:val="00237E1A"/>
    <w:rsid w:val="0024660A"/>
    <w:rsid w:val="00257F02"/>
    <w:rsid w:val="002875A9"/>
    <w:rsid w:val="00296507"/>
    <w:rsid w:val="002A10E4"/>
    <w:rsid w:val="002B4674"/>
    <w:rsid w:val="002D5B72"/>
    <w:rsid w:val="002E1D9E"/>
    <w:rsid w:val="002F7D04"/>
    <w:rsid w:val="00302AC4"/>
    <w:rsid w:val="0031574A"/>
    <w:rsid w:val="0032548A"/>
    <w:rsid w:val="003340DF"/>
    <w:rsid w:val="00372F24"/>
    <w:rsid w:val="003904D8"/>
    <w:rsid w:val="003D5261"/>
    <w:rsid w:val="00412120"/>
    <w:rsid w:val="0046071D"/>
    <w:rsid w:val="00461277"/>
    <w:rsid w:val="004612ED"/>
    <w:rsid w:val="0047126C"/>
    <w:rsid w:val="00492A6F"/>
    <w:rsid w:val="004B4514"/>
    <w:rsid w:val="004E1A6F"/>
    <w:rsid w:val="004E43C7"/>
    <w:rsid w:val="004F1FBB"/>
    <w:rsid w:val="004F278F"/>
    <w:rsid w:val="004F2E89"/>
    <w:rsid w:val="00572CDA"/>
    <w:rsid w:val="00574DBB"/>
    <w:rsid w:val="005D6FE0"/>
    <w:rsid w:val="005F1892"/>
    <w:rsid w:val="00602F41"/>
    <w:rsid w:val="00610EFB"/>
    <w:rsid w:val="006263BB"/>
    <w:rsid w:val="006365D7"/>
    <w:rsid w:val="0067385A"/>
    <w:rsid w:val="006C39A4"/>
    <w:rsid w:val="006D6294"/>
    <w:rsid w:val="006E4D72"/>
    <w:rsid w:val="007013F8"/>
    <w:rsid w:val="007131EC"/>
    <w:rsid w:val="0072439B"/>
    <w:rsid w:val="007446FF"/>
    <w:rsid w:val="00752C4A"/>
    <w:rsid w:val="0078736E"/>
    <w:rsid w:val="007A312E"/>
    <w:rsid w:val="007B49D8"/>
    <w:rsid w:val="007B6BB0"/>
    <w:rsid w:val="007C03B2"/>
    <w:rsid w:val="007E7953"/>
    <w:rsid w:val="007F70CA"/>
    <w:rsid w:val="00862A50"/>
    <w:rsid w:val="0087286C"/>
    <w:rsid w:val="008836D5"/>
    <w:rsid w:val="008A18D2"/>
    <w:rsid w:val="008A274D"/>
    <w:rsid w:val="008D1ABA"/>
    <w:rsid w:val="008D5574"/>
    <w:rsid w:val="008F4459"/>
    <w:rsid w:val="00933C32"/>
    <w:rsid w:val="00946DD7"/>
    <w:rsid w:val="00950DD7"/>
    <w:rsid w:val="0096110F"/>
    <w:rsid w:val="00975C22"/>
    <w:rsid w:val="009B6849"/>
    <w:rsid w:val="009C23D7"/>
    <w:rsid w:val="009E193C"/>
    <w:rsid w:val="009F2978"/>
    <w:rsid w:val="00A04F6A"/>
    <w:rsid w:val="00A10175"/>
    <w:rsid w:val="00A37196"/>
    <w:rsid w:val="00A55267"/>
    <w:rsid w:val="00A610B8"/>
    <w:rsid w:val="00A87245"/>
    <w:rsid w:val="00A97FDE"/>
    <w:rsid w:val="00AA5019"/>
    <w:rsid w:val="00AC0483"/>
    <w:rsid w:val="00AD0914"/>
    <w:rsid w:val="00AD7391"/>
    <w:rsid w:val="00AD7EEC"/>
    <w:rsid w:val="00B023BA"/>
    <w:rsid w:val="00B21DAD"/>
    <w:rsid w:val="00B63636"/>
    <w:rsid w:val="00B736EF"/>
    <w:rsid w:val="00B77A08"/>
    <w:rsid w:val="00B914EF"/>
    <w:rsid w:val="00B973AC"/>
    <w:rsid w:val="00BE1D83"/>
    <w:rsid w:val="00BF24A8"/>
    <w:rsid w:val="00C1377F"/>
    <w:rsid w:val="00C17C93"/>
    <w:rsid w:val="00C209E8"/>
    <w:rsid w:val="00C63978"/>
    <w:rsid w:val="00CC1C5E"/>
    <w:rsid w:val="00CD1355"/>
    <w:rsid w:val="00CD7251"/>
    <w:rsid w:val="00CF72B1"/>
    <w:rsid w:val="00D02962"/>
    <w:rsid w:val="00D076A7"/>
    <w:rsid w:val="00D22F96"/>
    <w:rsid w:val="00D2718E"/>
    <w:rsid w:val="00D32DCD"/>
    <w:rsid w:val="00D52DF3"/>
    <w:rsid w:val="00D56F0E"/>
    <w:rsid w:val="00DF652F"/>
    <w:rsid w:val="00E430CB"/>
    <w:rsid w:val="00E510C0"/>
    <w:rsid w:val="00E56AAE"/>
    <w:rsid w:val="00E74553"/>
    <w:rsid w:val="00E80F75"/>
    <w:rsid w:val="00E84063"/>
    <w:rsid w:val="00E95AD0"/>
    <w:rsid w:val="00EA7534"/>
    <w:rsid w:val="00EC7687"/>
    <w:rsid w:val="00EF04CF"/>
    <w:rsid w:val="00EF0EF5"/>
    <w:rsid w:val="00F004C2"/>
    <w:rsid w:val="00F16CC3"/>
    <w:rsid w:val="00F33103"/>
    <w:rsid w:val="00F47D82"/>
    <w:rsid w:val="00F53E70"/>
    <w:rsid w:val="00F6154F"/>
    <w:rsid w:val="00F715BB"/>
    <w:rsid w:val="00F81009"/>
    <w:rsid w:val="00F85945"/>
    <w:rsid w:val="00FB5A9F"/>
    <w:rsid w:val="00FE2F50"/>
    <w:rsid w:val="00FF3A82"/>
    <w:rsid w:val="28D48B8E"/>
    <w:rsid w:val="4CAC1548"/>
    <w:rsid w:val="563E4036"/>
    <w:rsid w:val="765DE7D6"/>
    <w:rsid w:val="7CC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8EBB3"/>
  <w15:docId w15:val="{50B5046D-F76B-460F-B35A-0E0B9354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8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39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D7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93C"/>
  </w:style>
  <w:style w:type="paragraph" w:styleId="Footer">
    <w:name w:val="footer"/>
    <w:basedOn w:val="Normal"/>
    <w:link w:val="FooterChar"/>
    <w:uiPriority w:val="99"/>
    <w:unhideWhenUsed/>
    <w:rsid w:val="009E1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02%20Academy%20Admin\16-19%20Bursary%20Fund\Bursary%202013-2014\TEMPLATE%20Bursary%20Application%20Form%202013-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48dd3d-1512-4c59-92da-d7a5c0d37160" xsi:nil="true"/>
    <lcf76f155ced4ddcb4097134ff3c332f xmlns="94dd5986-2adf-4994-bdad-d9657cbf01f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84674F770FD43A045D36A8689E151" ma:contentTypeVersion="16" ma:contentTypeDescription="Create a new document." ma:contentTypeScope="" ma:versionID="fcbcfd57214a5b7af9a9cc9bbfb3c071">
  <xsd:schema xmlns:xsd="http://www.w3.org/2001/XMLSchema" xmlns:xs="http://www.w3.org/2001/XMLSchema" xmlns:p="http://schemas.microsoft.com/office/2006/metadata/properties" xmlns:ns2="94dd5986-2adf-4994-bdad-d9657cbf01f9" xmlns:ns3="8848dd3d-1512-4c59-92da-d7a5c0d37160" targetNamespace="http://schemas.microsoft.com/office/2006/metadata/properties" ma:root="true" ma:fieldsID="6540396e9f0eb59e80b5cb6e05e119e4" ns2:_="" ns3:_="">
    <xsd:import namespace="94dd5986-2adf-4994-bdad-d9657cbf01f9"/>
    <xsd:import namespace="8848dd3d-1512-4c59-92da-d7a5c0d37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d5986-2adf-4994-bdad-d9657cbf0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6cb95d-d58f-4be4-8c59-42215b5901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8dd3d-1512-4c59-92da-d7a5c0d371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4bd6bf1-bed9-40ad-b6a1-be5d215f6774}" ma:internalName="TaxCatchAll" ma:showField="CatchAllData" ma:web="8848dd3d-1512-4c59-92da-d7a5c0d37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5F47D-FC5B-4FB2-8AC9-2F6CC1336C31}">
  <ds:schemaRefs>
    <ds:schemaRef ds:uri="http://schemas.microsoft.com/office/2006/metadata/properties"/>
    <ds:schemaRef ds:uri="http://schemas.microsoft.com/office/infopath/2007/PartnerControls"/>
    <ds:schemaRef ds:uri="8848dd3d-1512-4c59-92da-d7a5c0d37160"/>
    <ds:schemaRef ds:uri="94dd5986-2adf-4994-bdad-d9657cbf01f9"/>
  </ds:schemaRefs>
</ds:datastoreItem>
</file>

<file path=customXml/itemProps2.xml><?xml version="1.0" encoding="utf-8"?>
<ds:datastoreItem xmlns:ds="http://schemas.openxmlformats.org/officeDocument/2006/customXml" ds:itemID="{DEFBF892-BBD2-4B86-81B3-611E4A108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d5986-2adf-4994-bdad-d9657cbf01f9"/>
    <ds:schemaRef ds:uri="8848dd3d-1512-4c59-92da-d7a5c0d37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687B8-6902-4B69-8FFD-185D3B1A8D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35163fa-89a4-40ee-b53c-29b836ab5f22}" enabled="0" method="" siteId="{c35163fa-89a4-40ee-b53c-29b836ab5f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Bursary Application Form 2013-2014</Template>
  <TotalTime>63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Royal Academy for Deaf Education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Coley</dc:creator>
  <cp:keywords/>
  <cp:lastModifiedBy>Salena Hutton</cp:lastModifiedBy>
  <cp:revision>31</cp:revision>
  <cp:lastPrinted>2017-08-15T19:20:00Z</cp:lastPrinted>
  <dcterms:created xsi:type="dcterms:W3CDTF">2026-08-03T12:02:00Z</dcterms:created>
  <dcterms:modified xsi:type="dcterms:W3CDTF">2026-08-03T13:13:00Z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0x0101003C484674F770FD43A045D36A8689E151</vt:lpwstr>
  </property>
  <property fmtid="{D5CDD505-2E9C-101B-9397-08002B2CF9AE}" pid="3" name="Order">
    <vt:r8>199200</vt:r8>
  </property>
  <property fmtid="{D5CDD505-2E9C-101B-9397-08002B2CF9AE}" pid="4" name="MediaServiceImageTags">
    <vt:lpwstr/>
  </property>
</Properties>
</file>